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D72" w:rsidRDefault="005906CD">
      <w:r>
        <w:rPr>
          <w:b/>
          <w:noProof/>
        </w:rPr>
        <mc:AlternateContent>
          <mc:Choice Requires="wps">
            <w:drawing>
              <wp:anchor distT="0" distB="0" distL="114300" distR="114300" simplePos="0" relativeHeight="251692032" behindDoc="0" locked="0" layoutInCell="1" allowOverlap="1" wp14:anchorId="7F98B639" wp14:editId="2093ABE9">
                <wp:simplePos x="0" y="0"/>
                <wp:positionH relativeFrom="column">
                  <wp:posOffset>2827020</wp:posOffset>
                </wp:positionH>
                <wp:positionV relativeFrom="paragraph">
                  <wp:posOffset>4587240</wp:posOffset>
                </wp:positionV>
                <wp:extent cx="3258820" cy="3185160"/>
                <wp:effectExtent l="19050" t="19050" r="36830" b="34290"/>
                <wp:wrapNone/>
                <wp:docPr id="2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3185160"/>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3648" w:rsidRPr="00FB23F9" w:rsidRDefault="00953648" w:rsidP="00BA0E50">
                            <w:pPr>
                              <w:jc w:val="center"/>
                              <w:rPr>
                                <w:i/>
                                <w:color w:val="411D0E"/>
                                <w:sz w:val="16"/>
                                <w:szCs w:val="16"/>
                              </w:rPr>
                            </w:pPr>
                            <w:r w:rsidRPr="00397CBC">
                              <w:rPr>
                                <w:b/>
                                <w:i/>
                                <w:sz w:val="28"/>
                                <w:szCs w:val="28"/>
                              </w:rPr>
                              <w:t>Special Thanks to ....</w:t>
                            </w:r>
                            <w:r>
                              <w:rPr>
                                <w:i/>
                                <w:color w:val="411D0E"/>
                                <w:sz w:val="16"/>
                                <w:szCs w:val="16"/>
                              </w:rPr>
                              <w:t xml:space="preserve">                                                                </w:t>
                            </w:r>
                          </w:p>
                          <w:p w:rsidR="00953648" w:rsidRPr="00964A89" w:rsidRDefault="00953648" w:rsidP="00D00CD6">
                            <w:pPr>
                              <w:ind w:right="-207"/>
                              <w:jc w:val="center"/>
                              <w:rPr>
                                <w:b/>
                                <w:i/>
                                <w:sz w:val="22"/>
                                <w:szCs w:val="22"/>
                              </w:rPr>
                            </w:pPr>
                            <w:r>
                              <w:rPr>
                                <w:b/>
                                <w:i/>
                                <w:noProof/>
                                <w:sz w:val="28"/>
                                <w:szCs w:val="28"/>
                              </w:rPr>
                              <w:drawing>
                                <wp:inline distT="0" distB="0" distL="0" distR="0" wp14:anchorId="43CCB9FE" wp14:editId="200829AE">
                                  <wp:extent cx="905933" cy="430376"/>
                                  <wp:effectExtent l="19050" t="0" r="0" b="7774"/>
                                  <wp:docPr id="31" name="Picture 2" descr="C:\Users\Mary\AppData\Local\Microsoft\Windows\Temporary Internet Files\Content.IE5\S21LODPQ\MC9004382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AppData\Local\Microsoft\Windows\Temporary Internet Files\Content.IE5\S21LODPQ\MC900438203[1].wmf"/>
                                          <pic:cNvPicPr>
                                            <a:picLocks noChangeAspect="1" noChangeArrowheads="1"/>
                                          </pic:cNvPicPr>
                                        </pic:nvPicPr>
                                        <pic:blipFill>
                                          <a:blip r:embed="rId8"/>
                                          <a:srcRect/>
                                          <a:stretch>
                                            <a:fillRect/>
                                          </a:stretch>
                                        </pic:blipFill>
                                        <pic:spPr bwMode="auto">
                                          <a:xfrm flipH="1">
                                            <a:off x="0" y="0"/>
                                            <a:ext cx="921438" cy="437742"/>
                                          </a:xfrm>
                                          <a:prstGeom prst="rect">
                                            <a:avLst/>
                                          </a:prstGeom>
                                          <a:noFill/>
                                          <a:ln w="9525">
                                            <a:noFill/>
                                            <a:miter lim="800000"/>
                                            <a:headEnd/>
                                            <a:tailEnd/>
                                          </a:ln>
                                        </pic:spPr>
                                      </pic:pic>
                                    </a:graphicData>
                                  </a:graphic>
                                </wp:inline>
                              </w:drawing>
                            </w:r>
                            <w:r w:rsidRPr="00964A89">
                              <w:rPr>
                                <w:b/>
                                <w:i/>
                                <w:sz w:val="22"/>
                                <w:szCs w:val="22"/>
                              </w:rPr>
                              <w:t>Outstanding Neighbor</w:t>
                            </w:r>
                            <w:r w:rsidR="00A90A87">
                              <w:rPr>
                                <w:b/>
                                <w:i/>
                                <w:sz w:val="22"/>
                                <w:szCs w:val="22"/>
                              </w:rPr>
                              <w:t>s</w:t>
                            </w:r>
                          </w:p>
                          <w:p w:rsidR="00953648" w:rsidRPr="00964A89" w:rsidRDefault="00953648" w:rsidP="004E0494">
                            <w:pPr>
                              <w:jc w:val="center"/>
                              <w:rPr>
                                <w:sz w:val="22"/>
                                <w:szCs w:val="22"/>
                              </w:rPr>
                            </w:pPr>
                          </w:p>
                          <w:p w:rsidR="00D00CD6" w:rsidRDefault="00AE7FDA" w:rsidP="00940B3A">
                            <w:pPr>
                              <w:ind w:left="180" w:right="195" w:hanging="270"/>
                              <w:rPr>
                                <w:b/>
                                <w:sz w:val="22"/>
                                <w:szCs w:val="22"/>
                              </w:rPr>
                            </w:pPr>
                            <w:r w:rsidRPr="002F4073">
                              <w:rPr>
                                <w:b/>
                                <w:sz w:val="22"/>
                                <w:szCs w:val="22"/>
                              </w:rPr>
                              <w:t xml:space="preserve">    </w:t>
                            </w:r>
                            <w:r w:rsidR="00A90A87">
                              <w:rPr>
                                <w:b/>
                                <w:sz w:val="22"/>
                                <w:szCs w:val="22"/>
                              </w:rPr>
                              <w:t xml:space="preserve">County Commissioner Maggie Hart Stebbins and the NM </w:t>
                            </w:r>
                            <w:r w:rsidR="00377896">
                              <w:rPr>
                                <w:b/>
                                <w:sz w:val="22"/>
                                <w:szCs w:val="22"/>
                              </w:rPr>
                              <w:t>F</w:t>
                            </w:r>
                            <w:r w:rsidR="00A90A87">
                              <w:rPr>
                                <w:b/>
                                <w:sz w:val="22"/>
                                <w:szCs w:val="22"/>
                              </w:rPr>
                              <w:t xml:space="preserve">ilm </w:t>
                            </w:r>
                            <w:r w:rsidR="00377896">
                              <w:rPr>
                                <w:b/>
                                <w:sz w:val="22"/>
                                <w:szCs w:val="22"/>
                              </w:rPr>
                              <w:t>I</w:t>
                            </w:r>
                            <w:r w:rsidR="00A90A87">
                              <w:rPr>
                                <w:b/>
                                <w:sz w:val="22"/>
                                <w:szCs w:val="22"/>
                              </w:rPr>
                              <w:t>ndustry</w:t>
                            </w:r>
                            <w:r w:rsidR="001E4258">
                              <w:rPr>
                                <w:b/>
                                <w:sz w:val="22"/>
                                <w:szCs w:val="22"/>
                              </w:rPr>
                              <w:t xml:space="preserve"> (Topango Productions</w:t>
                            </w:r>
                            <w:r w:rsidR="00377896">
                              <w:rPr>
                                <w:b/>
                                <w:sz w:val="22"/>
                                <w:szCs w:val="22"/>
                              </w:rPr>
                              <w:t>)</w:t>
                            </w:r>
                            <w:r w:rsidR="00A90A87">
                              <w:rPr>
                                <w:b/>
                                <w:sz w:val="22"/>
                                <w:szCs w:val="22"/>
                              </w:rPr>
                              <w:t xml:space="preserve"> </w:t>
                            </w:r>
                            <w:r w:rsidR="00D00CD6">
                              <w:rPr>
                                <w:b/>
                                <w:sz w:val="22"/>
                                <w:szCs w:val="22"/>
                              </w:rPr>
                              <w:t xml:space="preserve">although neither </w:t>
                            </w:r>
                            <w:r w:rsidR="00E91556">
                              <w:rPr>
                                <w:b/>
                                <w:sz w:val="22"/>
                                <w:szCs w:val="22"/>
                              </w:rPr>
                              <w:t xml:space="preserve">actually </w:t>
                            </w:r>
                            <w:r w:rsidR="00D00CD6">
                              <w:rPr>
                                <w:b/>
                                <w:sz w:val="22"/>
                                <w:szCs w:val="22"/>
                              </w:rPr>
                              <w:t>live in our neighborhood, both ha</w:t>
                            </w:r>
                            <w:r w:rsidR="00A90A87">
                              <w:rPr>
                                <w:b/>
                                <w:sz w:val="22"/>
                                <w:szCs w:val="22"/>
                              </w:rPr>
                              <w:t xml:space="preserve">ve contributed to our association. </w:t>
                            </w:r>
                          </w:p>
                          <w:p w:rsidR="00D00CD6" w:rsidRPr="00AF5992" w:rsidRDefault="00D00CD6" w:rsidP="00CC4037">
                            <w:pPr>
                              <w:ind w:left="180" w:right="195" w:hanging="270"/>
                              <w:jc w:val="center"/>
                              <w:rPr>
                                <w:b/>
                                <w:sz w:val="8"/>
                                <w:szCs w:val="8"/>
                              </w:rPr>
                            </w:pPr>
                          </w:p>
                          <w:p w:rsidR="00D00CD6" w:rsidRDefault="00D00CD6" w:rsidP="00940B3A">
                            <w:pPr>
                              <w:ind w:left="180" w:right="195" w:hanging="270"/>
                              <w:rPr>
                                <w:b/>
                                <w:sz w:val="22"/>
                                <w:szCs w:val="22"/>
                              </w:rPr>
                            </w:pPr>
                            <w:r>
                              <w:rPr>
                                <w:b/>
                                <w:sz w:val="22"/>
                                <w:szCs w:val="22"/>
                              </w:rPr>
                              <w:t xml:space="preserve">    </w:t>
                            </w:r>
                            <w:r w:rsidR="00A90A87">
                              <w:rPr>
                                <w:b/>
                                <w:sz w:val="22"/>
                                <w:szCs w:val="22"/>
                              </w:rPr>
                              <w:t xml:space="preserve">The film industry was recently filming in our neighborhood and donated to help support our annual meeting. </w:t>
                            </w:r>
                          </w:p>
                          <w:p w:rsidR="00D00CD6" w:rsidRPr="00AF5992" w:rsidRDefault="00D00CD6" w:rsidP="00CC4037">
                            <w:pPr>
                              <w:ind w:left="180" w:right="195" w:hanging="270"/>
                              <w:jc w:val="center"/>
                              <w:rPr>
                                <w:b/>
                                <w:sz w:val="8"/>
                                <w:szCs w:val="8"/>
                              </w:rPr>
                            </w:pPr>
                          </w:p>
                          <w:p w:rsidR="00CC4037" w:rsidRDefault="00D00CD6" w:rsidP="00940B3A">
                            <w:pPr>
                              <w:ind w:left="180" w:right="195" w:hanging="270"/>
                              <w:rPr>
                                <w:b/>
                                <w:sz w:val="22"/>
                                <w:szCs w:val="22"/>
                              </w:rPr>
                            </w:pPr>
                            <w:r>
                              <w:rPr>
                                <w:b/>
                                <w:sz w:val="22"/>
                                <w:szCs w:val="22"/>
                              </w:rPr>
                              <w:t xml:space="preserve">    </w:t>
                            </w:r>
                            <w:r w:rsidR="00A90A87">
                              <w:rPr>
                                <w:b/>
                                <w:sz w:val="22"/>
                                <w:szCs w:val="22"/>
                              </w:rPr>
                              <w:t>Commissioner Hart Stebbins has done much to help our neighborhood including a recent donation which will again assist with the annual meeting expenses.</w:t>
                            </w:r>
                          </w:p>
                          <w:p w:rsidR="00953648" w:rsidRPr="002F4073" w:rsidRDefault="00D00CD6" w:rsidP="00CC4037">
                            <w:pPr>
                              <w:ind w:left="180" w:right="195" w:hanging="270"/>
                              <w:jc w:val="center"/>
                              <w:rPr>
                                <w:b/>
                              </w:rPr>
                            </w:pPr>
                            <w:r>
                              <w:rPr>
                                <w:b/>
                                <w:sz w:val="22"/>
                                <w:szCs w:val="22"/>
                              </w:rPr>
                              <w:t>Thank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8B639" id="_x0000_t202" coordsize="21600,21600" o:spt="202" path="m,l,21600r21600,l21600,xe">
                <v:stroke joinstyle="miter"/>
                <v:path gradientshapeok="t" o:connecttype="rect"/>
              </v:shapetype>
              <v:shape id="Text Box 64" o:spid="_x0000_s1026" type="#_x0000_t202" style="position:absolute;margin-left:222.6pt;margin-top:361.2pt;width:256.6pt;height:25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" fillcolor="white [3201]" strokecolor="#8064a2 [3207]" strokeweight="5pt">
                <v:stroke linestyle="thickThin"/>
                <v:shadow color="#868686"/>
                <v:textbox>
                  <w:txbxContent>
                    <w:p w:rsidR="00953648" w:rsidRPr="00FB23F9" w:rsidRDefault="00953648" w:rsidP="00BA0E50">
                      <w:pPr>
                        <w:jc w:val="center"/>
                        <w:rPr>
                          <w:i/>
                          <w:color w:val="411D0E"/>
                          <w:sz w:val="16"/>
                          <w:szCs w:val="16"/>
                        </w:rPr>
                      </w:pPr>
                      <w:r w:rsidRPr="00397CBC">
                        <w:rPr>
                          <w:b/>
                          <w:i/>
                          <w:sz w:val="28"/>
                          <w:szCs w:val="28"/>
                        </w:rPr>
                        <w:t>Special Thanks to ....</w:t>
                      </w:r>
                      <w:r>
                        <w:rPr>
                          <w:i/>
                          <w:color w:val="411D0E"/>
                          <w:sz w:val="16"/>
                          <w:szCs w:val="16"/>
                        </w:rPr>
                        <w:t xml:space="preserve">                                                                </w:t>
                      </w:r>
                    </w:p>
                    <w:p w:rsidR="00953648" w:rsidRPr="00964A89" w:rsidRDefault="00953648" w:rsidP="00D00CD6">
                      <w:pPr>
                        <w:ind w:right="-207"/>
                        <w:jc w:val="center"/>
                        <w:rPr>
                          <w:b/>
                          <w:i/>
                          <w:sz w:val="22"/>
                          <w:szCs w:val="22"/>
                        </w:rPr>
                      </w:pPr>
                      <w:r>
                        <w:rPr>
                          <w:b/>
                          <w:i/>
                          <w:noProof/>
                          <w:sz w:val="28"/>
                          <w:szCs w:val="28"/>
                        </w:rPr>
                        <w:drawing>
                          <wp:inline distT="0" distB="0" distL="0" distR="0" wp14:anchorId="43CCB9FE" wp14:editId="200829AE">
                            <wp:extent cx="905933" cy="430376"/>
                            <wp:effectExtent l="19050" t="0" r="0" b="7774"/>
                            <wp:docPr id="31" name="Picture 2" descr="C:\Users\Mary\AppData\Local\Microsoft\Windows\Temporary Internet Files\Content.IE5\S21LODPQ\MC9004382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AppData\Local\Microsoft\Windows\Temporary Internet Files\Content.IE5\S21LODPQ\MC900438203[1].wmf"/>
                                    <pic:cNvPicPr>
                                      <a:picLocks noChangeAspect="1" noChangeArrowheads="1"/>
                                    </pic:cNvPicPr>
                                  </pic:nvPicPr>
                                  <pic:blipFill>
                                    <a:blip r:embed="rId8"/>
                                    <a:srcRect/>
                                    <a:stretch>
                                      <a:fillRect/>
                                    </a:stretch>
                                  </pic:blipFill>
                                  <pic:spPr bwMode="auto">
                                    <a:xfrm flipH="1">
                                      <a:off x="0" y="0"/>
                                      <a:ext cx="921438" cy="437742"/>
                                    </a:xfrm>
                                    <a:prstGeom prst="rect">
                                      <a:avLst/>
                                    </a:prstGeom>
                                    <a:noFill/>
                                    <a:ln w="9525">
                                      <a:noFill/>
                                      <a:miter lim="800000"/>
                                      <a:headEnd/>
                                      <a:tailEnd/>
                                    </a:ln>
                                  </pic:spPr>
                                </pic:pic>
                              </a:graphicData>
                            </a:graphic>
                          </wp:inline>
                        </w:drawing>
                      </w:r>
                      <w:r w:rsidRPr="00964A89">
                        <w:rPr>
                          <w:b/>
                          <w:i/>
                          <w:sz w:val="22"/>
                          <w:szCs w:val="22"/>
                        </w:rPr>
                        <w:t>Outstanding Neighbor</w:t>
                      </w:r>
                      <w:r w:rsidR="00A90A87">
                        <w:rPr>
                          <w:b/>
                          <w:i/>
                          <w:sz w:val="22"/>
                          <w:szCs w:val="22"/>
                        </w:rPr>
                        <w:t>s</w:t>
                      </w:r>
                    </w:p>
                    <w:p w:rsidR="00953648" w:rsidRPr="00964A89" w:rsidRDefault="00953648" w:rsidP="004E0494">
                      <w:pPr>
                        <w:jc w:val="center"/>
                        <w:rPr>
                          <w:sz w:val="22"/>
                          <w:szCs w:val="22"/>
                        </w:rPr>
                      </w:pPr>
                    </w:p>
                    <w:p w:rsidR="00D00CD6" w:rsidRDefault="00AE7FDA" w:rsidP="00940B3A">
                      <w:pPr>
                        <w:ind w:left="180" w:right="195" w:hanging="270"/>
                        <w:rPr>
                          <w:b/>
                          <w:sz w:val="22"/>
                          <w:szCs w:val="22"/>
                        </w:rPr>
                      </w:pPr>
                      <w:r w:rsidRPr="002F4073">
                        <w:rPr>
                          <w:b/>
                          <w:sz w:val="22"/>
                          <w:szCs w:val="22"/>
                        </w:rPr>
                        <w:t xml:space="preserve">    </w:t>
                      </w:r>
                      <w:r w:rsidR="00A90A87">
                        <w:rPr>
                          <w:b/>
                          <w:sz w:val="22"/>
                          <w:szCs w:val="22"/>
                        </w:rPr>
                        <w:t xml:space="preserve">County Commissioner Maggie Hart Stebbins and the NM </w:t>
                      </w:r>
                      <w:r w:rsidR="00377896">
                        <w:rPr>
                          <w:b/>
                          <w:sz w:val="22"/>
                          <w:szCs w:val="22"/>
                        </w:rPr>
                        <w:t>F</w:t>
                      </w:r>
                      <w:r w:rsidR="00A90A87">
                        <w:rPr>
                          <w:b/>
                          <w:sz w:val="22"/>
                          <w:szCs w:val="22"/>
                        </w:rPr>
                        <w:t xml:space="preserve">ilm </w:t>
                      </w:r>
                      <w:r w:rsidR="00377896">
                        <w:rPr>
                          <w:b/>
                          <w:sz w:val="22"/>
                          <w:szCs w:val="22"/>
                        </w:rPr>
                        <w:t>I</w:t>
                      </w:r>
                      <w:r w:rsidR="00A90A87">
                        <w:rPr>
                          <w:b/>
                          <w:sz w:val="22"/>
                          <w:szCs w:val="22"/>
                        </w:rPr>
                        <w:t>ndustry</w:t>
                      </w:r>
                      <w:r w:rsidR="001E4258">
                        <w:rPr>
                          <w:b/>
                          <w:sz w:val="22"/>
                          <w:szCs w:val="22"/>
                        </w:rPr>
                        <w:t xml:space="preserve"> (Topango Productions</w:t>
                      </w:r>
                      <w:r w:rsidR="00377896">
                        <w:rPr>
                          <w:b/>
                          <w:sz w:val="22"/>
                          <w:szCs w:val="22"/>
                        </w:rPr>
                        <w:t>)</w:t>
                      </w:r>
                      <w:r w:rsidR="00A90A87">
                        <w:rPr>
                          <w:b/>
                          <w:sz w:val="22"/>
                          <w:szCs w:val="22"/>
                        </w:rPr>
                        <w:t xml:space="preserve"> </w:t>
                      </w:r>
                      <w:r w:rsidR="00D00CD6">
                        <w:rPr>
                          <w:b/>
                          <w:sz w:val="22"/>
                          <w:szCs w:val="22"/>
                        </w:rPr>
                        <w:t xml:space="preserve">although neither </w:t>
                      </w:r>
                      <w:r w:rsidR="00E91556">
                        <w:rPr>
                          <w:b/>
                          <w:sz w:val="22"/>
                          <w:szCs w:val="22"/>
                        </w:rPr>
                        <w:t xml:space="preserve">actually </w:t>
                      </w:r>
                      <w:r w:rsidR="00D00CD6">
                        <w:rPr>
                          <w:b/>
                          <w:sz w:val="22"/>
                          <w:szCs w:val="22"/>
                        </w:rPr>
                        <w:t>live in our neighborhood, both ha</w:t>
                      </w:r>
                      <w:r w:rsidR="00A90A87">
                        <w:rPr>
                          <w:b/>
                          <w:sz w:val="22"/>
                          <w:szCs w:val="22"/>
                        </w:rPr>
                        <w:t xml:space="preserve">ve contributed to our association. </w:t>
                      </w:r>
                    </w:p>
                    <w:p w:rsidR="00D00CD6" w:rsidRPr="00AF5992" w:rsidRDefault="00D00CD6" w:rsidP="00CC4037">
                      <w:pPr>
                        <w:ind w:left="180" w:right="195" w:hanging="270"/>
                        <w:jc w:val="center"/>
                        <w:rPr>
                          <w:b/>
                          <w:sz w:val="8"/>
                          <w:szCs w:val="8"/>
                        </w:rPr>
                      </w:pPr>
                    </w:p>
                    <w:p w:rsidR="00D00CD6" w:rsidRDefault="00D00CD6" w:rsidP="00940B3A">
                      <w:pPr>
                        <w:ind w:left="180" w:right="195" w:hanging="270"/>
                        <w:rPr>
                          <w:b/>
                          <w:sz w:val="22"/>
                          <w:szCs w:val="22"/>
                        </w:rPr>
                      </w:pPr>
                      <w:r>
                        <w:rPr>
                          <w:b/>
                          <w:sz w:val="22"/>
                          <w:szCs w:val="22"/>
                        </w:rPr>
                        <w:t xml:space="preserve">    </w:t>
                      </w:r>
                      <w:r w:rsidR="00A90A87">
                        <w:rPr>
                          <w:b/>
                          <w:sz w:val="22"/>
                          <w:szCs w:val="22"/>
                        </w:rPr>
                        <w:t xml:space="preserve">The film industry was recently filming in our neighborhood and donated to help support our annual meeting. </w:t>
                      </w:r>
                    </w:p>
                    <w:p w:rsidR="00D00CD6" w:rsidRPr="00AF5992" w:rsidRDefault="00D00CD6" w:rsidP="00CC4037">
                      <w:pPr>
                        <w:ind w:left="180" w:right="195" w:hanging="270"/>
                        <w:jc w:val="center"/>
                        <w:rPr>
                          <w:b/>
                          <w:sz w:val="8"/>
                          <w:szCs w:val="8"/>
                        </w:rPr>
                      </w:pPr>
                    </w:p>
                    <w:p w:rsidR="00CC4037" w:rsidRDefault="00D00CD6" w:rsidP="00940B3A">
                      <w:pPr>
                        <w:ind w:left="180" w:right="195" w:hanging="270"/>
                        <w:rPr>
                          <w:b/>
                          <w:sz w:val="22"/>
                          <w:szCs w:val="22"/>
                        </w:rPr>
                      </w:pPr>
                      <w:r>
                        <w:rPr>
                          <w:b/>
                          <w:sz w:val="22"/>
                          <w:szCs w:val="22"/>
                        </w:rPr>
                        <w:t xml:space="preserve">    </w:t>
                      </w:r>
                      <w:r w:rsidR="00A90A87">
                        <w:rPr>
                          <w:b/>
                          <w:sz w:val="22"/>
                          <w:szCs w:val="22"/>
                        </w:rPr>
                        <w:t>Commissioner Hart Stebbins has done much to help our neighborhood including a recent donation which will again assist with the annual meeting expenses.</w:t>
                      </w:r>
                    </w:p>
                    <w:p w:rsidR="00953648" w:rsidRPr="002F4073" w:rsidRDefault="00D00CD6" w:rsidP="00CC4037">
                      <w:pPr>
                        <w:ind w:left="180" w:right="195" w:hanging="270"/>
                        <w:jc w:val="center"/>
                        <w:rPr>
                          <w:b/>
                        </w:rPr>
                      </w:pPr>
                      <w:r>
                        <w:rPr>
                          <w:b/>
                          <w:sz w:val="22"/>
                          <w:szCs w:val="22"/>
                        </w:rPr>
                        <w:t>Thank you.</w:t>
                      </w:r>
                    </w:p>
                  </w:txbxContent>
                </v:textbox>
              </v:shape>
            </w:pict>
          </mc:Fallback>
        </mc:AlternateContent>
      </w:r>
      <w:r>
        <w:rPr>
          <w:b/>
          <w:noProof/>
        </w:rPr>
        <mc:AlternateContent>
          <mc:Choice Requires="wps">
            <w:drawing>
              <wp:anchor distT="0" distB="0" distL="114300" distR="114300" simplePos="0" relativeHeight="251646976" behindDoc="0" locked="0" layoutInCell="1" allowOverlap="1" wp14:anchorId="00C2A5E3" wp14:editId="4662942F">
                <wp:simplePos x="0" y="0"/>
                <wp:positionH relativeFrom="column">
                  <wp:posOffset>2750820</wp:posOffset>
                </wp:positionH>
                <wp:positionV relativeFrom="paragraph">
                  <wp:posOffset>1379220</wp:posOffset>
                </wp:positionV>
                <wp:extent cx="3238500" cy="3200400"/>
                <wp:effectExtent l="0" t="0" r="0" b="0"/>
                <wp:wrapNone/>
                <wp:docPr id="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648" w:rsidRDefault="00D00CD6" w:rsidP="0029118D">
                            <w:pPr>
                              <w:spacing w:after="120"/>
                              <w:ind w:left="432" w:hanging="612"/>
                              <w:jc w:val="center"/>
                              <w:rPr>
                                <w:b/>
                                <w:i/>
                                <w:sz w:val="28"/>
                                <w:szCs w:val="28"/>
                              </w:rPr>
                            </w:pPr>
                            <w:r>
                              <w:rPr>
                                <w:b/>
                                <w:i/>
                                <w:sz w:val="28"/>
                                <w:szCs w:val="28"/>
                              </w:rPr>
                              <w:t>GOOD NEIGHBORS</w:t>
                            </w:r>
                          </w:p>
                          <w:p w:rsidR="00D00CD6" w:rsidRDefault="00D00CD6" w:rsidP="00AF5992">
                            <w:pPr>
                              <w:ind w:left="432" w:hanging="612"/>
                              <w:jc w:val="center"/>
                              <w:rPr>
                                <w:b/>
                                <w:i/>
                                <w:sz w:val="28"/>
                                <w:szCs w:val="28"/>
                              </w:rPr>
                            </w:pPr>
                            <w:r>
                              <w:rPr>
                                <w:b/>
                                <w:i/>
                                <w:sz w:val="28"/>
                                <w:szCs w:val="28"/>
                              </w:rPr>
                              <w:t>M</w:t>
                            </w:r>
                            <w:r w:rsidR="00C30849">
                              <w:rPr>
                                <w:b/>
                                <w:i/>
                                <w:sz w:val="28"/>
                                <w:szCs w:val="28"/>
                              </w:rPr>
                              <w:t>AKE GOOD NEIGHBORHOODS</w:t>
                            </w:r>
                          </w:p>
                          <w:p w:rsidR="00AF5992" w:rsidRPr="00377896" w:rsidRDefault="00AF5992" w:rsidP="0029118D">
                            <w:pPr>
                              <w:spacing w:after="120"/>
                              <w:ind w:left="432" w:hanging="612"/>
                              <w:jc w:val="center"/>
                              <w:rPr>
                                <w:b/>
                                <w:i/>
                                <w:sz w:val="12"/>
                                <w:szCs w:val="12"/>
                              </w:rPr>
                            </w:pPr>
                          </w:p>
                          <w:p w:rsidR="00D00CD6" w:rsidRDefault="002A3C6D" w:rsidP="005906CD">
                            <w:pPr>
                              <w:ind w:firstLine="432"/>
                              <w:rPr>
                                <w:b/>
                                <w:szCs w:val="24"/>
                              </w:rPr>
                            </w:pPr>
                            <w:r w:rsidRPr="00C30849">
                              <w:rPr>
                                <w:b/>
                                <w:szCs w:val="24"/>
                              </w:rPr>
                              <w:t>Bernalillo County has announced</w:t>
                            </w:r>
                            <w:r w:rsidR="00AF5992">
                              <w:rPr>
                                <w:b/>
                                <w:szCs w:val="24"/>
                              </w:rPr>
                              <w:t>:</w:t>
                            </w:r>
                            <w:r w:rsidR="005906CD">
                              <w:rPr>
                                <w:b/>
                                <w:szCs w:val="24"/>
                              </w:rPr>
                              <w:t xml:space="preserve"> </w:t>
                            </w:r>
                            <w:r w:rsidR="00D00CD6" w:rsidRPr="00C30849">
                              <w:rPr>
                                <w:b/>
                                <w:szCs w:val="24"/>
                              </w:rPr>
                              <w:t>“There is no poop fairy.”</w:t>
                            </w:r>
                            <w:r w:rsidR="005906CD">
                              <w:rPr>
                                <w:b/>
                                <w:szCs w:val="24"/>
                              </w:rPr>
                              <w:t xml:space="preserve"> </w:t>
                            </w:r>
                            <w:r w:rsidR="00E91556">
                              <w:rPr>
                                <w:b/>
                                <w:szCs w:val="24"/>
                              </w:rPr>
                              <w:t>Please pick up after your pet!</w:t>
                            </w:r>
                            <w:r w:rsidR="00377896">
                              <w:rPr>
                                <w:b/>
                                <w:szCs w:val="24"/>
                              </w:rPr>
                              <w:t xml:space="preserve"> </w:t>
                            </w:r>
                            <w:r w:rsidR="00D00CD6" w:rsidRPr="00C30849">
                              <w:rPr>
                                <w:b/>
                                <w:szCs w:val="24"/>
                              </w:rPr>
                              <w:t>“Grab it, bag it, toss it.”</w:t>
                            </w:r>
                            <w:r w:rsidR="00377896">
                              <w:rPr>
                                <w:b/>
                                <w:szCs w:val="24"/>
                              </w:rPr>
                              <w:t xml:space="preserve"> </w:t>
                            </w:r>
                            <w:r w:rsidR="00C30849">
                              <w:rPr>
                                <w:b/>
                                <w:szCs w:val="24"/>
                              </w:rPr>
                              <w:t xml:space="preserve">It’s as easy as tying </w:t>
                            </w:r>
                            <w:r w:rsidRPr="00C30849">
                              <w:rPr>
                                <w:b/>
                                <w:szCs w:val="24"/>
                              </w:rPr>
                              <w:t xml:space="preserve">a bag on the </w:t>
                            </w:r>
                            <w:r w:rsidR="00170B4C">
                              <w:rPr>
                                <w:b/>
                                <w:szCs w:val="24"/>
                              </w:rPr>
                              <w:t xml:space="preserve">dog </w:t>
                            </w:r>
                            <w:r w:rsidRPr="00C30849">
                              <w:rPr>
                                <w:b/>
                                <w:szCs w:val="24"/>
                              </w:rPr>
                              <w:t>leash to help you remember.</w:t>
                            </w:r>
                          </w:p>
                          <w:p w:rsidR="00AF5992" w:rsidRPr="00AF5992" w:rsidRDefault="00AF5992" w:rsidP="00AF5992">
                            <w:pPr>
                              <w:jc w:val="center"/>
                              <w:rPr>
                                <w:b/>
                                <w:sz w:val="8"/>
                                <w:szCs w:val="8"/>
                              </w:rPr>
                            </w:pPr>
                          </w:p>
                          <w:p w:rsidR="00D00CD6" w:rsidRPr="00C30849" w:rsidRDefault="00CC4037" w:rsidP="00377896">
                            <w:pPr>
                              <w:spacing w:after="120"/>
                              <w:ind w:firstLine="720"/>
                              <w:rPr>
                                <w:b/>
                                <w:szCs w:val="24"/>
                              </w:rPr>
                            </w:pPr>
                            <w:r w:rsidRPr="00C30849">
                              <w:rPr>
                                <w:b/>
                                <w:szCs w:val="24"/>
                              </w:rPr>
                              <w:t>There is a n</w:t>
                            </w:r>
                            <w:r w:rsidR="00D00CD6" w:rsidRPr="00C30849">
                              <w:rPr>
                                <w:b/>
                                <w:szCs w:val="24"/>
                              </w:rPr>
                              <w:t xml:space="preserve">oise ordinance against loud music. Lower the </w:t>
                            </w:r>
                            <w:r w:rsidRPr="00C30849">
                              <w:rPr>
                                <w:b/>
                                <w:szCs w:val="24"/>
                              </w:rPr>
                              <w:t xml:space="preserve">stereo </w:t>
                            </w:r>
                            <w:r w:rsidR="00D00CD6" w:rsidRPr="00C30849">
                              <w:rPr>
                                <w:b/>
                                <w:szCs w:val="24"/>
                              </w:rPr>
                              <w:t>volume when entering the neighborhood and pass the word to your visitors.</w:t>
                            </w:r>
                          </w:p>
                          <w:p w:rsidR="00CC4037" w:rsidRPr="00C30849" w:rsidRDefault="00CC4037" w:rsidP="00377896">
                            <w:pPr>
                              <w:spacing w:after="120"/>
                              <w:ind w:firstLine="720"/>
                              <w:rPr>
                                <w:b/>
                                <w:szCs w:val="24"/>
                              </w:rPr>
                            </w:pPr>
                            <w:r w:rsidRPr="00C30849">
                              <w:rPr>
                                <w:b/>
                                <w:szCs w:val="24"/>
                              </w:rPr>
                              <w:t xml:space="preserve">Arriving home late? Use your vehicle door lock instead of your key fob. It accomplishes the same thing without </w:t>
                            </w:r>
                            <w:r w:rsidR="00AF5992">
                              <w:rPr>
                                <w:b/>
                                <w:szCs w:val="24"/>
                              </w:rPr>
                              <w:t>a honking horn that will wake the n</w:t>
                            </w:r>
                            <w:r w:rsidRPr="00C30849">
                              <w:rPr>
                                <w:b/>
                                <w:szCs w:val="24"/>
                              </w:rPr>
                              <w:t>eighbors.</w:t>
                            </w:r>
                          </w:p>
                          <w:p w:rsidR="00D00CD6" w:rsidRDefault="00D00CD6" w:rsidP="00D00CD6">
                            <w:pPr>
                              <w:spacing w:after="120"/>
                              <w:ind w:hanging="180"/>
                              <w:rPr>
                                <w:b/>
                                <w:i/>
                                <w:sz w:val="28"/>
                                <w:szCs w:val="28"/>
                              </w:rPr>
                            </w:pPr>
                          </w:p>
                          <w:p w:rsidR="00D00CD6" w:rsidRDefault="00D00CD6" w:rsidP="00D00CD6">
                            <w:pPr>
                              <w:spacing w:after="120"/>
                              <w:ind w:hanging="180"/>
                              <w:rPr>
                                <w:b/>
                                <w:i/>
                                <w:sz w:val="28"/>
                                <w:szCs w:val="28"/>
                              </w:rPr>
                            </w:pPr>
                          </w:p>
                          <w:p w:rsidR="00F42F82" w:rsidRPr="00964A89" w:rsidRDefault="00F42F82" w:rsidP="002F4073">
                            <w:pPr>
                              <w:spacing w:after="120"/>
                              <w:ind w:left="180"/>
                              <w:jc w:val="center"/>
                              <w:rPr>
                                <w:b/>
                                <w:szCs w:val="24"/>
                              </w:rPr>
                            </w:pPr>
                          </w:p>
                          <w:p w:rsidR="00BE66CC" w:rsidRPr="00964A89" w:rsidRDefault="00BE66CC" w:rsidP="00BE66CC">
                            <w:pPr>
                              <w:spacing w:after="120"/>
                              <w:ind w:left="-90" w:hanging="90"/>
                              <w:rPr>
                                <w:b/>
                                <w:szCs w:val="24"/>
                              </w:rPr>
                            </w:pPr>
                          </w:p>
                          <w:p w:rsidR="00BE66CC" w:rsidRPr="00964A89" w:rsidRDefault="00BE66CC" w:rsidP="000E3CA7">
                            <w:pPr>
                              <w:spacing w:after="120"/>
                              <w:ind w:left="-90" w:hanging="90"/>
                              <w:rPr>
                                <w:b/>
                                <w:szCs w:val="24"/>
                              </w:rPr>
                            </w:pPr>
                          </w:p>
                          <w:p w:rsidR="00953648" w:rsidRPr="00840019" w:rsidRDefault="00953648" w:rsidP="00840019">
                            <w:pPr>
                              <w:spacing w:after="120"/>
                              <w:rPr>
                                <w:szCs w:val="24"/>
                              </w:rPr>
                            </w:pPr>
                          </w:p>
                          <w:p w:rsidR="00953648" w:rsidRPr="00840019" w:rsidRDefault="00953648" w:rsidP="0029118D">
                            <w:pPr>
                              <w:spacing w:after="120"/>
                              <w:ind w:left="432" w:hanging="612"/>
                              <w:jc w:val="center"/>
                              <w:rPr>
                                <w:szCs w:val="24"/>
                              </w:rPr>
                            </w:pPr>
                          </w:p>
                          <w:p w:rsidR="00953648" w:rsidRPr="0029118D" w:rsidRDefault="00953648" w:rsidP="0029118D">
                            <w:pPr>
                              <w:spacing w:after="120"/>
                              <w:ind w:left="432" w:hanging="612"/>
                              <w:jc w:val="center"/>
                              <w:rPr>
                                <w:b/>
                                <w:i/>
                                <w:sz w:val="8"/>
                                <w:szCs w:val="8"/>
                              </w:rPr>
                            </w:pPr>
                          </w:p>
                          <w:p w:rsidR="00953648" w:rsidRPr="00E13412" w:rsidRDefault="00953648" w:rsidP="00E13412">
                            <w:pPr>
                              <w:ind w:left="90"/>
                              <w:rPr>
                                <w:sz w:val="16"/>
                                <w:szCs w:val="16"/>
                              </w:rPr>
                            </w:pPr>
                          </w:p>
                          <w:p w:rsidR="00953648" w:rsidRPr="00E13412" w:rsidRDefault="00953648" w:rsidP="00E13412">
                            <w:pPr>
                              <w:ind w:left="90"/>
                              <w:jc w:val="both"/>
                              <w:rPr>
                                <w:rFonts w:ascii="Times New Roman" w:eastAsia="Times New Roman" w:hAnsi="Times New Roman"/>
                                <w:color w:val="000000"/>
                                <w:sz w:val="20"/>
                              </w:rPr>
                            </w:pPr>
                            <w:r w:rsidRPr="00E13412">
                              <w:rPr>
                                <w:rFonts w:ascii="Times New Roman" w:eastAsia="Times New Roman" w:hAnsi="Times New Roman"/>
                                <w:sz w:val="20"/>
                              </w:rPr>
                              <w:br/>
                            </w:r>
                          </w:p>
                          <w:p w:rsidR="00953648" w:rsidRPr="00E13412" w:rsidRDefault="00953648" w:rsidP="00E13412">
                            <w:pPr>
                              <w:ind w:left="9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2A5E3" id="Text Box 59" o:spid="_x0000_s1027" type="#_x0000_t202" style="position:absolute;margin-left:216.6pt;margin-top:108.6pt;width:255pt;height:25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V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" filled="f" stroked="f">
                <v:textbox>
                  <w:txbxContent>
                    <w:p w:rsidR="00953648" w:rsidRDefault="00D00CD6" w:rsidP="0029118D">
                      <w:pPr>
                        <w:spacing w:after="120"/>
                        <w:ind w:left="432" w:hanging="612"/>
                        <w:jc w:val="center"/>
                        <w:rPr>
                          <w:b/>
                          <w:i/>
                          <w:sz w:val="28"/>
                          <w:szCs w:val="28"/>
                        </w:rPr>
                      </w:pPr>
                      <w:r>
                        <w:rPr>
                          <w:b/>
                          <w:i/>
                          <w:sz w:val="28"/>
                          <w:szCs w:val="28"/>
                        </w:rPr>
                        <w:t>GOOD NEIGHBORS</w:t>
                      </w:r>
                    </w:p>
                    <w:p w:rsidR="00D00CD6" w:rsidRDefault="00D00CD6" w:rsidP="00AF5992">
                      <w:pPr>
                        <w:ind w:left="432" w:hanging="612"/>
                        <w:jc w:val="center"/>
                        <w:rPr>
                          <w:b/>
                          <w:i/>
                          <w:sz w:val="28"/>
                          <w:szCs w:val="28"/>
                        </w:rPr>
                      </w:pPr>
                      <w:r>
                        <w:rPr>
                          <w:b/>
                          <w:i/>
                          <w:sz w:val="28"/>
                          <w:szCs w:val="28"/>
                        </w:rPr>
                        <w:t>M</w:t>
                      </w:r>
                      <w:r w:rsidR="00C30849">
                        <w:rPr>
                          <w:b/>
                          <w:i/>
                          <w:sz w:val="28"/>
                          <w:szCs w:val="28"/>
                        </w:rPr>
                        <w:t>AKE GOOD NEIGHBORHOODS</w:t>
                      </w:r>
                    </w:p>
                    <w:p w:rsidR="00AF5992" w:rsidRPr="00377896" w:rsidRDefault="00AF5992" w:rsidP="0029118D">
                      <w:pPr>
                        <w:spacing w:after="120"/>
                        <w:ind w:left="432" w:hanging="612"/>
                        <w:jc w:val="center"/>
                        <w:rPr>
                          <w:b/>
                          <w:i/>
                          <w:sz w:val="12"/>
                          <w:szCs w:val="12"/>
                        </w:rPr>
                      </w:pPr>
                    </w:p>
                    <w:p w:rsidR="00D00CD6" w:rsidRDefault="002A3C6D" w:rsidP="005906CD">
                      <w:pPr>
                        <w:ind w:firstLine="432"/>
                        <w:rPr>
                          <w:b/>
                          <w:szCs w:val="24"/>
                        </w:rPr>
                      </w:pPr>
                      <w:r w:rsidRPr="00C30849">
                        <w:rPr>
                          <w:b/>
                          <w:szCs w:val="24"/>
                        </w:rPr>
                        <w:t>Bernalillo County has announced</w:t>
                      </w:r>
                      <w:r w:rsidR="00AF5992">
                        <w:rPr>
                          <w:b/>
                          <w:szCs w:val="24"/>
                        </w:rPr>
                        <w:t>:</w:t>
                      </w:r>
                      <w:r w:rsidR="005906CD">
                        <w:rPr>
                          <w:b/>
                          <w:szCs w:val="24"/>
                        </w:rPr>
                        <w:t xml:space="preserve"> </w:t>
                      </w:r>
                      <w:r w:rsidR="00D00CD6" w:rsidRPr="00C30849">
                        <w:rPr>
                          <w:b/>
                          <w:szCs w:val="24"/>
                        </w:rPr>
                        <w:t>“There is no poop fairy.”</w:t>
                      </w:r>
                      <w:r w:rsidR="005906CD">
                        <w:rPr>
                          <w:b/>
                          <w:szCs w:val="24"/>
                        </w:rPr>
                        <w:t xml:space="preserve"> </w:t>
                      </w:r>
                      <w:r w:rsidR="00E91556">
                        <w:rPr>
                          <w:b/>
                          <w:szCs w:val="24"/>
                        </w:rPr>
                        <w:t>Please pick up after your pet!</w:t>
                      </w:r>
                      <w:r w:rsidR="00377896">
                        <w:rPr>
                          <w:b/>
                          <w:szCs w:val="24"/>
                        </w:rPr>
                        <w:t xml:space="preserve"> </w:t>
                      </w:r>
                      <w:r w:rsidR="00D00CD6" w:rsidRPr="00C30849">
                        <w:rPr>
                          <w:b/>
                          <w:szCs w:val="24"/>
                        </w:rPr>
                        <w:t>“Grab it, bag it, toss it.”</w:t>
                      </w:r>
                      <w:r w:rsidR="00377896">
                        <w:rPr>
                          <w:b/>
                          <w:szCs w:val="24"/>
                        </w:rPr>
                        <w:t xml:space="preserve"> </w:t>
                      </w:r>
                      <w:r w:rsidR="00C30849">
                        <w:rPr>
                          <w:b/>
                          <w:szCs w:val="24"/>
                        </w:rPr>
                        <w:t xml:space="preserve">It’s as easy as tying </w:t>
                      </w:r>
                      <w:r w:rsidRPr="00C30849">
                        <w:rPr>
                          <w:b/>
                          <w:szCs w:val="24"/>
                        </w:rPr>
                        <w:t xml:space="preserve">a bag on the </w:t>
                      </w:r>
                      <w:r w:rsidR="00170B4C">
                        <w:rPr>
                          <w:b/>
                          <w:szCs w:val="24"/>
                        </w:rPr>
                        <w:t xml:space="preserve">dog </w:t>
                      </w:r>
                      <w:r w:rsidRPr="00C30849">
                        <w:rPr>
                          <w:b/>
                          <w:szCs w:val="24"/>
                        </w:rPr>
                        <w:t>leash to help you remember.</w:t>
                      </w:r>
                    </w:p>
                    <w:p w:rsidR="00AF5992" w:rsidRPr="00AF5992" w:rsidRDefault="00AF5992" w:rsidP="00AF5992">
                      <w:pPr>
                        <w:jc w:val="center"/>
                        <w:rPr>
                          <w:b/>
                          <w:sz w:val="8"/>
                          <w:szCs w:val="8"/>
                        </w:rPr>
                      </w:pPr>
                    </w:p>
                    <w:p w:rsidR="00D00CD6" w:rsidRPr="00C30849" w:rsidRDefault="00CC4037" w:rsidP="00377896">
                      <w:pPr>
                        <w:spacing w:after="120"/>
                        <w:ind w:firstLine="720"/>
                        <w:rPr>
                          <w:b/>
                          <w:szCs w:val="24"/>
                        </w:rPr>
                      </w:pPr>
                      <w:r w:rsidRPr="00C30849">
                        <w:rPr>
                          <w:b/>
                          <w:szCs w:val="24"/>
                        </w:rPr>
                        <w:t>There is a n</w:t>
                      </w:r>
                      <w:r w:rsidR="00D00CD6" w:rsidRPr="00C30849">
                        <w:rPr>
                          <w:b/>
                          <w:szCs w:val="24"/>
                        </w:rPr>
                        <w:t xml:space="preserve">oise ordinance against loud music. Lower the </w:t>
                      </w:r>
                      <w:r w:rsidRPr="00C30849">
                        <w:rPr>
                          <w:b/>
                          <w:szCs w:val="24"/>
                        </w:rPr>
                        <w:t xml:space="preserve">stereo </w:t>
                      </w:r>
                      <w:r w:rsidR="00D00CD6" w:rsidRPr="00C30849">
                        <w:rPr>
                          <w:b/>
                          <w:szCs w:val="24"/>
                        </w:rPr>
                        <w:t>volume when entering the neighborhood and pass the word to your visitors.</w:t>
                      </w:r>
                    </w:p>
                    <w:p w:rsidR="00CC4037" w:rsidRPr="00C30849" w:rsidRDefault="00CC4037" w:rsidP="00377896">
                      <w:pPr>
                        <w:spacing w:after="120"/>
                        <w:ind w:firstLine="720"/>
                        <w:rPr>
                          <w:b/>
                          <w:szCs w:val="24"/>
                        </w:rPr>
                      </w:pPr>
                      <w:r w:rsidRPr="00C30849">
                        <w:rPr>
                          <w:b/>
                          <w:szCs w:val="24"/>
                        </w:rPr>
                        <w:t xml:space="preserve">Arriving home late? Use your vehicle door lock instead of your key fob. It accomplishes the same thing without </w:t>
                      </w:r>
                      <w:r w:rsidR="00AF5992">
                        <w:rPr>
                          <w:b/>
                          <w:szCs w:val="24"/>
                        </w:rPr>
                        <w:t>a honking horn that will wake the n</w:t>
                      </w:r>
                      <w:r w:rsidRPr="00C30849">
                        <w:rPr>
                          <w:b/>
                          <w:szCs w:val="24"/>
                        </w:rPr>
                        <w:t>eighbors.</w:t>
                      </w:r>
                    </w:p>
                    <w:p w:rsidR="00D00CD6" w:rsidRDefault="00D00CD6" w:rsidP="00D00CD6">
                      <w:pPr>
                        <w:spacing w:after="120"/>
                        <w:ind w:hanging="180"/>
                        <w:rPr>
                          <w:b/>
                          <w:i/>
                          <w:sz w:val="28"/>
                          <w:szCs w:val="28"/>
                        </w:rPr>
                      </w:pPr>
                    </w:p>
                    <w:p w:rsidR="00D00CD6" w:rsidRDefault="00D00CD6" w:rsidP="00D00CD6">
                      <w:pPr>
                        <w:spacing w:after="120"/>
                        <w:ind w:hanging="180"/>
                        <w:rPr>
                          <w:b/>
                          <w:i/>
                          <w:sz w:val="28"/>
                          <w:szCs w:val="28"/>
                        </w:rPr>
                      </w:pPr>
                    </w:p>
                    <w:p w:rsidR="00F42F82" w:rsidRPr="00964A89" w:rsidRDefault="00F42F82" w:rsidP="002F4073">
                      <w:pPr>
                        <w:spacing w:after="120"/>
                        <w:ind w:left="180"/>
                        <w:jc w:val="center"/>
                        <w:rPr>
                          <w:b/>
                          <w:szCs w:val="24"/>
                        </w:rPr>
                      </w:pPr>
                    </w:p>
                    <w:p w:rsidR="00BE66CC" w:rsidRPr="00964A89" w:rsidRDefault="00BE66CC" w:rsidP="00BE66CC">
                      <w:pPr>
                        <w:spacing w:after="120"/>
                        <w:ind w:left="-90" w:hanging="90"/>
                        <w:rPr>
                          <w:b/>
                          <w:szCs w:val="24"/>
                        </w:rPr>
                      </w:pPr>
                    </w:p>
                    <w:p w:rsidR="00BE66CC" w:rsidRPr="00964A89" w:rsidRDefault="00BE66CC" w:rsidP="000E3CA7">
                      <w:pPr>
                        <w:spacing w:after="120"/>
                        <w:ind w:left="-90" w:hanging="90"/>
                        <w:rPr>
                          <w:b/>
                          <w:szCs w:val="24"/>
                        </w:rPr>
                      </w:pPr>
                    </w:p>
                    <w:p w:rsidR="00953648" w:rsidRPr="00840019" w:rsidRDefault="00953648" w:rsidP="00840019">
                      <w:pPr>
                        <w:spacing w:after="120"/>
                        <w:rPr>
                          <w:szCs w:val="24"/>
                        </w:rPr>
                      </w:pPr>
                    </w:p>
                    <w:p w:rsidR="00953648" w:rsidRPr="00840019" w:rsidRDefault="00953648" w:rsidP="0029118D">
                      <w:pPr>
                        <w:spacing w:after="120"/>
                        <w:ind w:left="432" w:hanging="612"/>
                        <w:jc w:val="center"/>
                        <w:rPr>
                          <w:szCs w:val="24"/>
                        </w:rPr>
                      </w:pPr>
                    </w:p>
                    <w:p w:rsidR="00953648" w:rsidRPr="0029118D" w:rsidRDefault="00953648" w:rsidP="0029118D">
                      <w:pPr>
                        <w:spacing w:after="120"/>
                        <w:ind w:left="432" w:hanging="612"/>
                        <w:jc w:val="center"/>
                        <w:rPr>
                          <w:b/>
                          <w:i/>
                          <w:sz w:val="8"/>
                          <w:szCs w:val="8"/>
                        </w:rPr>
                      </w:pPr>
                    </w:p>
                    <w:p w:rsidR="00953648" w:rsidRPr="00E13412" w:rsidRDefault="00953648" w:rsidP="00E13412">
                      <w:pPr>
                        <w:ind w:left="90"/>
                        <w:rPr>
                          <w:sz w:val="16"/>
                          <w:szCs w:val="16"/>
                        </w:rPr>
                      </w:pPr>
                    </w:p>
                    <w:p w:rsidR="00953648" w:rsidRPr="00E13412" w:rsidRDefault="00953648" w:rsidP="00E13412">
                      <w:pPr>
                        <w:ind w:left="90"/>
                        <w:jc w:val="both"/>
                        <w:rPr>
                          <w:rFonts w:ascii="Times New Roman" w:eastAsia="Times New Roman" w:hAnsi="Times New Roman"/>
                          <w:color w:val="000000"/>
                          <w:sz w:val="20"/>
                        </w:rPr>
                      </w:pPr>
                      <w:r w:rsidRPr="00E13412">
                        <w:rPr>
                          <w:rFonts w:ascii="Times New Roman" w:eastAsia="Times New Roman" w:hAnsi="Times New Roman"/>
                          <w:sz w:val="20"/>
                        </w:rPr>
                        <w:br/>
                      </w:r>
                    </w:p>
                    <w:p w:rsidR="00953648" w:rsidRPr="00E13412" w:rsidRDefault="00953648" w:rsidP="00E13412">
                      <w:pPr>
                        <w:ind w:left="90"/>
                        <w:jc w:val="both"/>
                      </w:pPr>
                    </w:p>
                  </w:txbxContent>
                </v:textbox>
              </v:shape>
            </w:pict>
          </mc:Fallback>
        </mc:AlternateContent>
      </w:r>
      <w:r w:rsidR="00377896">
        <w:rPr>
          <w:b/>
          <w:noProof/>
        </w:rPr>
        <w:drawing>
          <wp:anchor distT="0" distB="0" distL="114300" distR="114300" simplePos="0" relativeHeight="251694080" behindDoc="0" locked="0" layoutInCell="1" allowOverlap="1" wp14:anchorId="3D4EB238" wp14:editId="0F17E9FC">
            <wp:simplePos x="0" y="0"/>
            <wp:positionH relativeFrom="column">
              <wp:posOffset>-758190</wp:posOffset>
            </wp:positionH>
            <wp:positionV relativeFrom="paragraph">
              <wp:posOffset>7484110</wp:posOffset>
            </wp:positionV>
            <wp:extent cx="1574800" cy="1021080"/>
            <wp:effectExtent l="133350" t="38100" r="63500" b="64770"/>
            <wp:wrapNone/>
            <wp:docPr id="15" name="Picture 13"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9" cstate="print"/>
                    <a:srcRect t="8333" b="41667"/>
                    <a:stretch>
                      <a:fillRect/>
                    </a:stretch>
                  </pic:blipFill>
                  <pic:spPr>
                    <a:xfrm>
                      <a:off x="0" y="0"/>
                      <a:ext cx="1574800" cy="1021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77896">
        <w:rPr>
          <w:b/>
          <w:noProof/>
        </w:rPr>
        <w:drawing>
          <wp:anchor distT="0" distB="0" distL="114300" distR="114300" simplePos="0" relativeHeight="251673600" behindDoc="0" locked="0" layoutInCell="1" allowOverlap="1" wp14:anchorId="237821A5" wp14:editId="52AF7A27">
            <wp:simplePos x="0" y="0"/>
            <wp:positionH relativeFrom="column">
              <wp:posOffset>-621030</wp:posOffset>
            </wp:positionH>
            <wp:positionV relativeFrom="paragraph">
              <wp:posOffset>-93980</wp:posOffset>
            </wp:positionV>
            <wp:extent cx="2874221" cy="1204807"/>
            <wp:effectExtent l="38100" t="57150" r="116629" b="90593"/>
            <wp:wrapNone/>
            <wp:docPr id="6" name="Picture 4" descr="http://www.delnortena.org/dnna_images/SOUTH_SOUTH_3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lnortena.org/dnna_images/SOUTH_SOUTH_3X2.JPG"/>
                    <pic:cNvPicPr>
                      <a:picLocks noChangeAspect="1" noChangeArrowheads="1"/>
                    </pic:cNvPicPr>
                  </pic:nvPicPr>
                  <pic:blipFill>
                    <a:blip r:embed="rId10" cstate="print"/>
                    <a:srcRect t="-7200" b="39600"/>
                    <a:stretch>
                      <a:fillRect/>
                    </a:stretch>
                  </pic:blipFill>
                  <pic:spPr bwMode="auto">
                    <a:xfrm>
                      <a:off x="0" y="0"/>
                      <a:ext cx="2874221" cy="12048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91556">
        <w:rPr>
          <w:b/>
          <w:noProof/>
        </w:rPr>
        <mc:AlternateContent>
          <mc:Choice Requires="wps">
            <w:drawing>
              <wp:anchor distT="0" distB="0" distL="114300" distR="114300" simplePos="0" relativeHeight="251644928" behindDoc="0" locked="0" layoutInCell="1" allowOverlap="1" wp14:anchorId="30EE0163" wp14:editId="35B7F6ED">
                <wp:simplePos x="0" y="0"/>
                <wp:positionH relativeFrom="column">
                  <wp:posOffset>-857707</wp:posOffset>
                </wp:positionH>
                <wp:positionV relativeFrom="paragraph">
                  <wp:posOffset>1258214</wp:posOffset>
                </wp:positionV>
                <wp:extent cx="3489350" cy="6242050"/>
                <wp:effectExtent l="0" t="0" r="0" b="635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50" cy="624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648" w:rsidRDefault="00A90A87" w:rsidP="00FE3D72">
                            <w:pPr>
                              <w:pStyle w:val="BodyText"/>
                              <w:jc w:val="center"/>
                              <w:rPr>
                                <w:b/>
                                <w:i/>
                                <w:color w:val="auto"/>
                                <w:sz w:val="28"/>
                                <w:szCs w:val="28"/>
                              </w:rPr>
                            </w:pPr>
                            <w:r>
                              <w:rPr>
                                <w:b/>
                                <w:i/>
                                <w:color w:val="auto"/>
                                <w:sz w:val="28"/>
                                <w:szCs w:val="28"/>
                              </w:rPr>
                              <w:t>2015 ANNUAL MEETING</w:t>
                            </w:r>
                          </w:p>
                          <w:p w:rsidR="00E91556" w:rsidRPr="00E91556" w:rsidRDefault="00170B4C" w:rsidP="00170B4C">
                            <w:pPr>
                              <w:pStyle w:val="Address"/>
                              <w:rPr>
                                <w:b/>
                                <w:color w:val="auto"/>
                                <w:szCs w:val="22"/>
                              </w:rPr>
                            </w:pPr>
                            <w:r w:rsidRPr="00E91556">
                              <w:rPr>
                                <w:b/>
                                <w:color w:val="auto"/>
                                <w:szCs w:val="22"/>
                              </w:rPr>
                              <w:t xml:space="preserve">It happens every year about this time! Yes, it is the: </w:t>
                            </w:r>
                          </w:p>
                          <w:p w:rsidR="00E91556" w:rsidRPr="00E91556" w:rsidRDefault="00E91556" w:rsidP="00170B4C">
                            <w:pPr>
                              <w:pStyle w:val="Address"/>
                              <w:rPr>
                                <w:b/>
                                <w:color w:val="auto"/>
                                <w:sz w:val="8"/>
                                <w:szCs w:val="8"/>
                              </w:rPr>
                            </w:pPr>
                          </w:p>
                          <w:p w:rsidR="00170B4C" w:rsidRPr="00E91556" w:rsidRDefault="00170B4C" w:rsidP="00170B4C">
                            <w:pPr>
                              <w:pStyle w:val="Address"/>
                              <w:rPr>
                                <w:b/>
                                <w:color w:val="auto"/>
                                <w:sz w:val="24"/>
                                <w:szCs w:val="24"/>
                              </w:rPr>
                            </w:pPr>
                            <w:r w:rsidRPr="00E91556">
                              <w:rPr>
                                <w:b/>
                                <w:color w:val="auto"/>
                                <w:sz w:val="24"/>
                                <w:szCs w:val="24"/>
                              </w:rPr>
                              <w:t>Del Norte Neighborhood Association</w:t>
                            </w:r>
                          </w:p>
                          <w:p w:rsidR="004E589A" w:rsidRPr="00E91556" w:rsidRDefault="00170B4C" w:rsidP="00170B4C">
                            <w:pPr>
                              <w:pStyle w:val="Address"/>
                              <w:rPr>
                                <w:b/>
                                <w:color w:val="auto"/>
                                <w:sz w:val="24"/>
                                <w:szCs w:val="24"/>
                              </w:rPr>
                            </w:pPr>
                            <w:r w:rsidRPr="00E91556">
                              <w:rPr>
                                <w:b/>
                                <w:color w:val="auto"/>
                                <w:sz w:val="24"/>
                                <w:szCs w:val="24"/>
                              </w:rPr>
                              <w:t>Annual Meeting!</w:t>
                            </w:r>
                          </w:p>
                          <w:p w:rsidR="00170B4C" w:rsidRPr="00E91556" w:rsidRDefault="00170B4C" w:rsidP="00170B4C">
                            <w:pPr>
                              <w:pStyle w:val="Address"/>
                              <w:rPr>
                                <w:b/>
                                <w:color w:val="auto"/>
                                <w:sz w:val="8"/>
                                <w:szCs w:val="8"/>
                              </w:rPr>
                            </w:pPr>
                          </w:p>
                          <w:p w:rsidR="00170B4C" w:rsidRPr="00E91556" w:rsidRDefault="00E91556" w:rsidP="00170B4C">
                            <w:pPr>
                              <w:pStyle w:val="Address"/>
                              <w:rPr>
                                <w:b/>
                                <w:color w:val="auto"/>
                                <w:sz w:val="24"/>
                                <w:szCs w:val="24"/>
                              </w:rPr>
                            </w:pPr>
                            <w:r w:rsidRPr="00E91556">
                              <w:rPr>
                                <w:b/>
                                <w:color w:val="auto"/>
                                <w:sz w:val="24"/>
                                <w:szCs w:val="24"/>
                              </w:rPr>
                              <w:t>Thursday, June 18, 2015</w:t>
                            </w:r>
                          </w:p>
                          <w:p w:rsidR="00E91556" w:rsidRPr="00E91556" w:rsidRDefault="00E91556" w:rsidP="00170B4C">
                            <w:pPr>
                              <w:pStyle w:val="Address"/>
                              <w:rPr>
                                <w:b/>
                                <w:color w:val="auto"/>
                                <w:sz w:val="24"/>
                                <w:szCs w:val="24"/>
                              </w:rPr>
                            </w:pPr>
                            <w:r w:rsidRPr="00E91556">
                              <w:rPr>
                                <w:b/>
                                <w:color w:val="auto"/>
                                <w:sz w:val="24"/>
                                <w:szCs w:val="24"/>
                              </w:rPr>
                              <w:t>6:00 pm</w:t>
                            </w:r>
                          </w:p>
                          <w:p w:rsidR="00E91556" w:rsidRDefault="00E91556" w:rsidP="00E91556">
                            <w:pPr>
                              <w:pStyle w:val="Address"/>
                              <w:rPr>
                                <w:b/>
                                <w:color w:val="auto"/>
                                <w:sz w:val="24"/>
                                <w:szCs w:val="24"/>
                              </w:rPr>
                            </w:pPr>
                            <w:r w:rsidRPr="00E91556">
                              <w:rPr>
                                <w:b/>
                                <w:color w:val="auto"/>
                                <w:sz w:val="24"/>
                                <w:szCs w:val="24"/>
                              </w:rPr>
                              <w:t xml:space="preserve">At the Arroyo Del Oso Golf Course  </w:t>
                            </w:r>
                          </w:p>
                          <w:p w:rsidR="00E91556" w:rsidRPr="00E91556" w:rsidRDefault="00E91556" w:rsidP="00170B4C">
                            <w:pPr>
                              <w:pStyle w:val="Address"/>
                              <w:rPr>
                                <w:b/>
                                <w:color w:val="auto"/>
                                <w:sz w:val="24"/>
                                <w:szCs w:val="24"/>
                              </w:rPr>
                            </w:pPr>
                            <w:r w:rsidRPr="00E91556">
                              <w:rPr>
                                <w:b/>
                                <w:color w:val="auto"/>
                                <w:sz w:val="24"/>
                                <w:szCs w:val="24"/>
                              </w:rPr>
                              <w:t>Pavilion Area</w:t>
                            </w:r>
                          </w:p>
                          <w:p w:rsidR="00E91556" w:rsidRPr="00E91556" w:rsidRDefault="00E91556" w:rsidP="00170B4C">
                            <w:pPr>
                              <w:pStyle w:val="Address"/>
                              <w:rPr>
                                <w:b/>
                                <w:color w:val="auto"/>
                                <w:sz w:val="24"/>
                                <w:szCs w:val="24"/>
                              </w:rPr>
                            </w:pPr>
                            <w:r w:rsidRPr="00E91556">
                              <w:rPr>
                                <w:b/>
                                <w:color w:val="auto"/>
                                <w:sz w:val="24"/>
                                <w:szCs w:val="24"/>
                              </w:rPr>
                              <w:t>on Osuna at Louisiana</w:t>
                            </w:r>
                          </w:p>
                          <w:p w:rsidR="00E91556" w:rsidRPr="00E91556" w:rsidRDefault="00E91556" w:rsidP="00170B4C">
                            <w:pPr>
                              <w:pStyle w:val="Address"/>
                              <w:rPr>
                                <w:b/>
                                <w:color w:val="auto"/>
                                <w:sz w:val="8"/>
                                <w:szCs w:val="8"/>
                              </w:rPr>
                            </w:pPr>
                          </w:p>
                          <w:p w:rsidR="00170B4C" w:rsidRPr="003A693B" w:rsidRDefault="00E91556">
                            <w:pPr>
                              <w:rPr>
                                <w:b/>
                                <w:sz w:val="23"/>
                                <w:szCs w:val="23"/>
                              </w:rPr>
                            </w:pPr>
                            <w:r w:rsidRPr="003A693B">
                              <w:rPr>
                                <w:b/>
                                <w:sz w:val="23"/>
                                <w:szCs w:val="23"/>
                              </w:rPr>
                              <w:t xml:space="preserve">We </w:t>
                            </w:r>
                            <w:r w:rsidR="00377896">
                              <w:rPr>
                                <w:b/>
                                <w:sz w:val="23"/>
                                <w:szCs w:val="23"/>
                              </w:rPr>
                              <w:t xml:space="preserve">will </w:t>
                            </w:r>
                            <w:r w:rsidRPr="003A693B">
                              <w:rPr>
                                <w:b/>
                                <w:sz w:val="23"/>
                                <w:szCs w:val="23"/>
                              </w:rPr>
                              <w:t>enjoy a picnic supper of green chile cheese burgers, potato salad, baked beans, chips and salsa, beverage and dessert while listening to the sounds of “Beauty for Ashes” musical entertainment.</w:t>
                            </w:r>
                          </w:p>
                          <w:p w:rsidR="00E91556" w:rsidRPr="003A693B" w:rsidRDefault="00E91556">
                            <w:pPr>
                              <w:rPr>
                                <w:b/>
                                <w:sz w:val="16"/>
                                <w:szCs w:val="16"/>
                              </w:rPr>
                            </w:pPr>
                          </w:p>
                          <w:p w:rsidR="00E91556" w:rsidRPr="003A693B" w:rsidRDefault="00E91556">
                            <w:pPr>
                              <w:rPr>
                                <w:b/>
                                <w:sz w:val="23"/>
                                <w:szCs w:val="23"/>
                              </w:rPr>
                            </w:pPr>
                            <w:r w:rsidRPr="003A693B">
                              <w:rPr>
                                <w:b/>
                                <w:sz w:val="23"/>
                                <w:szCs w:val="23"/>
                              </w:rPr>
                              <w:t xml:space="preserve">There will be representatives from the police and fire department as well as some of our elected officials to present information and answer your questions. </w:t>
                            </w:r>
                          </w:p>
                          <w:p w:rsidR="00E91556" w:rsidRPr="003A693B" w:rsidRDefault="00E91556">
                            <w:pPr>
                              <w:rPr>
                                <w:b/>
                                <w:sz w:val="16"/>
                                <w:szCs w:val="16"/>
                              </w:rPr>
                            </w:pPr>
                          </w:p>
                          <w:p w:rsidR="00E91556" w:rsidRPr="003A693B" w:rsidRDefault="00E91556">
                            <w:pPr>
                              <w:rPr>
                                <w:b/>
                                <w:sz w:val="23"/>
                                <w:szCs w:val="23"/>
                              </w:rPr>
                            </w:pPr>
                            <w:r w:rsidRPr="003A693B">
                              <w:rPr>
                                <w:b/>
                                <w:sz w:val="23"/>
                                <w:szCs w:val="23"/>
                              </w:rPr>
                              <w:t>Getting a chance to talk with neighbors and winning one of the numerous door prizes is an added plus.</w:t>
                            </w:r>
                          </w:p>
                          <w:p w:rsidR="00E91556" w:rsidRPr="003A693B" w:rsidRDefault="00E91556">
                            <w:pPr>
                              <w:rPr>
                                <w:b/>
                                <w:sz w:val="16"/>
                                <w:szCs w:val="16"/>
                              </w:rPr>
                            </w:pPr>
                          </w:p>
                          <w:p w:rsidR="00E91556" w:rsidRPr="003A693B" w:rsidRDefault="00E91556">
                            <w:pPr>
                              <w:rPr>
                                <w:b/>
                                <w:sz w:val="23"/>
                                <w:szCs w:val="23"/>
                              </w:rPr>
                            </w:pPr>
                            <w:r w:rsidRPr="003A693B">
                              <w:rPr>
                                <w:b/>
                                <w:sz w:val="23"/>
                                <w:szCs w:val="23"/>
                              </w:rPr>
                              <w:t>If you can’t make dinner, please attend the meeting anyway which will start about 6:45 PM.</w:t>
                            </w:r>
                          </w:p>
                          <w:p w:rsidR="00E91556" w:rsidRPr="003A693B" w:rsidRDefault="00E91556">
                            <w:pPr>
                              <w:rPr>
                                <w:b/>
                                <w:sz w:val="16"/>
                                <w:szCs w:val="16"/>
                              </w:rPr>
                            </w:pPr>
                          </w:p>
                          <w:p w:rsidR="00E91556" w:rsidRPr="003A693B" w:rsidRDefault="00E91556">
                            <w:pPr>
                              <w:rPr>
                                <w:b/>
                                <w:sz w:val="23"/>
                                <w:szCs w:val="23"/>
                              </w:rPr>
                            </w:pPr>
                            <w:r w:rsidRPr="003A693B">
                              <w:rPr>
                                <w:b/>
                                <w:sz w:val="23"/>
                                <w:szCs w:val="23"/>
                              </w:rPr>
                              <w:t>If you can attend the dinner be sure to call in a reservation using our neighborhood associatio</w:t>
                            </w:r>
                            <w:r w:rsidR="00377896">
                              <w:rPr>
                                <w:b/>
                                <w:sz w:val="23"/>
                                <w:szCs w:val="23"/>
                              </w:rPr>
                              <w:t>n message phone line at 510-234</w:t>
                            </w:r>
                            <w:r w:rsidR="005906CD">
                              <w:rPr>
                                <w:b/>
                                <w:sz w:val="23"/>
                                <w:szCs w:val="23"/>
                              </w:rPr>
                              <w:t>1</w:t>
                            </w:r>
                            <w:r w:rsidR="00377896">
                              <w:rPr>
                                <w:b/>
                                <w:sz w:val="23"/>
                                <w:szCs w:val="23"/>
                              </w:rPr>
                              <w:t>.</w:t>
                            </w:r>
                            <w:r w:rsidRPr="003A693B">
                              <w:rPr>
                                <w:b/>
                                <w:sz w:val="23"/>
                                <w:szCs w:val="23"/>
                              </w:rPr>
                              <w:t xml:space="preserve"> Please leave your name, phone number and the number of reservations you are making.  You may also</w:t>
                            </w:r>
                            <w:r w:rsidR="00377896">
                              <w:rPr>
                                <w:b/>
                                <w:sz w:val="23"/>
                                <w:szCs w:val="23"/>
                              </w:rPr>
                              <w:t xml:space="preserve"> make your </w:t>
                            </w:r>
                            <w:r w:rsidRPr="003A693B">
                              <w:rPr>
                                <w:b/>
                                <w:sz w:val="23"/>
                                <w:szCs w:val="23"/>
                              </w:rPr>
                              <w:t xml:space="preserve">request </w:t>
                            </w:r>
                            <w:r w:rsidR="00377896">
                              <w:rPr>
                                <w:b/>
                                <w:sz w:val="23"/>
                                <w:szCs w:val="23"/>
                              </w:rPr>
                              <w:t xml:space="preserve">for </w:t>
                            </w:r>
                            <w:r w:rsidRPr="003A693B">
                              <w:rPr>
                                <w:b/>
                                <w:sz w:val="23"/>
                                <w:szCs w:val="23"/>
                              </w:rPr>
                              <w:t xml:space="preserve">a vegetarian meal. </w:t>
                            </w:r>
                          </w:p>
                          <w:p w:rsidR="00E91556" w:rsidRPr="003A693B" w:rsidRDefault="00E91556">
                            <w:pPr>
                              <w:rPr>
                                <w:b/>
                                <w:sz w:val="16"/>
                                <w:szCs w:val="16"/>
                              </w:rPr>
                            </w:pPr>
                          </w:p>
                          <w:p w:rsidR="00E91556" w:rsidRPr="003A693B" w:rsidRDefault="00E91556">
                            <w:pPr>
                              <w:rPr>
                                <w:sz w:val="23"/>
                                <w:szCs w:val="23"/>
                              </w:rPr>
                            </w:pPr>
                            <w:r w:rsidRPr="003A693B">
                              <w:rPr>
                                <w:b/>
                                <w:sz w:val="23"/>
                                <w:szCs w:val="23"/>
                              </w:rPr>
                              <w:t>Meal cost is $5 with the remainder subsidized from the association. You may also pay your dues at this time. ($10 per household; $20 per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E0163" id="Text Box 7" o:spid="_x0000_s1028" type="#_x0000_t202" style="position:absolute;margin-left:-67.55pt;margin-top:99.05pt;width:274.75pt;height:49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n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" filled="f" stroked="f">
                <v:textbox>
                  <w:txbxContent>
                    <w:p w:rsidR="00953648" w:rsidRDefault="00A90A87" w:rsidP="00FE3D72">
                      <w:pPr>
                        <w:pStyle w:val="BodyText"/>
                        <w:jc w:val="center"/>
                        <w:rPr>
                          <w:b/>
                          <w:i/>
                          <w:color w:val="auto"/>
                          <w:sz w:val="28"/>
                          <w:szCs w:val="28"/>
                        </w:rPr>
                      </w:pPr>
                      <w:r>
                        <w:rPr>
                          <w:b/>
                          <w:i/>
                          <w:color w:val="auto"/>
                          <w:sz w:val="28"/>
                          <w:szCs w:val="28"/>
                        </w:rPr>
                        <w:t>2015 ANNUAL MEETING</w:t>
                      </w:r>
                    </w:p>
                    <w:p w:rsidR="00E91556" w:rsidRPr="00E91556" w:rsidRDefault="00170B4C" w:rsidP="00170B4C">
                      <w:pPr>
                        <w:pStyle w:val="Address"/>
                        <w:rPr>
                          <w:b/>
                          <w:color w:val="auto"/>
                          <w:szCs w:val="22"/>
                        </w:rPr>
                      </w:pPr>
                      <w:r w:rsidRPr="00E91556">
                        <w:rPr>
                          <w:b/>
                          <w:color w:val="auto"/>
                          <w:szCs w:val="22"/>
                        </w:rPr>
                        <w:t xml:space="preserve">It happens every year about this time! Yes, it is the: </w:t>
                      </w:r>
                    </w:p>
                    <w:p w:rsidR="00E91556" w:rsidRPr="00E91556" w:rsidRDefault="00E91556" w:rsidP="00170B4C">
                      <w:pPr>
                        <w:pStyle w:val="Address"/>
                        <w:rPr>
                          <w:b/>
                          <w:color w:val="auto"/>
                          <w:sz w:val="8"/>
                          <w:szCs w:val="8"/>
                        </w:rPr>
                      </w:pPr>
                    </w:p>
                    <w:p w:rsidR="00170B4C" w:rsidRPr="00E91556" w:rsidRDefault="00170B4C" w:rsidP="00170B4C">
                      <w:pPr>
                        <w:pStyle w:val="Address"/>
                        <w:rPr>
                          <w:b/>
                          <w:color w:val="auto"/>
                          <w:sz w:val="24"/>
                          <w:szCs w:val="24"/>
                        </w:rPr>
                      </w:pPr>
                      <w:r w:rsidRPr="00E91556">
                        <w:rPr>
                          <w:b/>
                          <w:color w:val="auto"/>
                          <w:sz w:val="24"/>
                          <w:szCs w:val="24"/>
                        </w:rPr>
                        <w:t>Del Norte Neighborhood Association</w:t>
                      </w:r>
                    </w:p>
                    <w:p w:rsidR="004E589A" w:rsidRPr="00E91556" w:rsidRDefault="00170B4C" w:rsidP="00170B4C">
                      <w:pPr>
                        <w:pStyle w:val="Address"/>
                        <w:rPr>
                          <w:b/>
                          <w:color w:val="auto"/>
                          <w:sz w:val="24"/>
                          <w:szCs w:val="24"/>
                        </w:rPr>
                      </w:pPr>
                      <w:r w:rsidRPr="00E91556">
                        <w:rPr>
                          <w:b/>
                          <w:color w:val="auto"/>
                          <w:sz w:val="24"/>
                          <w:szCs w:val="24"/>
                        </w:rPr>
                        <w:t>Annual Meeting!</w:t>
                      </w:r>
                    </w:p>
                    <w:p w:rsidR="00170B4C" w:rsidRPr="00E91556" w:rsidRDefault="00170B4C" w:rsidP="00170B4C">
                      <w:pPr>
                        <w:pStyle w:val="Address"/>
                        <w:rPr>
                          <w:b/>
                          <w:color w:val="auto"/>
                          <w:sz w:val="8"/>
                          <w:szCs w:val="8"/>
                        </w:rPr>
                      </w:pPr>
                    </w:p>
                    <w:p w:rsidR="00170B4C" w:rsidRPr="00E91556" w:rsidRDefault="00E91556" w:rsidP="00170B4C">
                      <w:pPr>
                        <w:pStyle w:val="Address"/>
                        <w:rPr>
                          <w:b/>
                          <w:color w:val="auto"/>
                          <w:sz w:val="24"/>
                          <w:szCs w:val="24"/>
                        </w:rPr>
                      </w:pPr>
                      <w:r w:rsidRPr="00E91556">
                        <w:rPr>
                          <w:b/>
                          <w:color w:val="auto"/>
                          <w:sz w:val="24"/>
                          <w:szCs w:val="24"/>
                        </w:rPr>
                        <w:t>Thursday, June 18, 2015</w:t>
                      </w:r>
                    </w:p>
                    <w:p w:rsidR="00E91556" w:rsidRPr="00E91556" w:rsidRDefault="00E91556" w:rsidP="00170B4C">
                      <w:pPr>
                        <w:pStyle w:val="Address"/>
                        <w:rPr>
                          <w:b/>
                          <w:color w:val="auto"/>
                          <w:sz w:val="24"/>
                          <w:szCs w:val="24"/>
                        </w:rPr>
                      </w:pPr>
                      <w:r w:rsidRPr="00E91556">
                        <w:rPr>
                          <w:b/>
                          <w:color w:val="auto"/>
                          <w:sz w:val="24"/>
                          <w:szCs w:val="24"/>
                        </w:rPr>
                        <w:t>6:00 pm</w:t>
                      </w:r>
                    </w:p>
                    <w:p w:rsidR="00E91556" w:rsidRDefault="00E91556" w:rsidP="00E91556">
                      <w:pPr>
                        <w:pStyle w:val="Address"/>
                        <w:rPr>
                          <w:b/>
                          <w:color w:val="auto"/>
                          <w:sz w:val="24"/>
                          <w:szCs w:val="24"/>
                        </w:rPr>
                      </w:pPr>
                      <w:r w:rsidRPr="00E91556">
                        <w:rPr>
                          <w:b/>
                          <w:color w:val="auto"/>
                          <w:sz w:val="24"/>
                          <w:szCs w:val="24"/>
                        </w:rPr>
                        <w:t xml:space="preserve">At the Arroyo Del Oso Golf Course  </w:t>
                      </w:r>
                    </w:p>
                    <w:p w:rsidR="00E91556" w:rsidRPr="00E91556" w:rsidRDefault="00E91556" w:rsidP="00170B4C">
                      <w:pPr>
                        <w:pStyle w:val="Address"/>
                        <w:rPr>
                          <w:b/>
                          <w:color w:val="auto"/>
                          <w:sz w:val="24"/>
                          <w:szCs w:val="24"/>
                        </w:rPr>
                      </w:pPr>
                      <w:r w:rsidRPr="00E91556">
                        <w:rPr>
                          <w:b/>
                          <w:color w:val="auto"/>
                          <w:sz w:val="24"/>
                          <w:szCs w:val="24"/>
                        </w:rPr>
                        <w:t>Pavilion Area</w:t>
                      </w:r>
                    </w:p>
                    <w:p w:rsidR="00E91556" w:rsidRPr="00E91556" w:rsidRDefault="00E91556" w:rsidP="00170B4C">
                      <w:pPr>
                        <w:pStyle w:val="Address"/>
                        <w:rPr>
                          <w:b/>
                          <w:color w:val="auto"/>
                          <w:sz w:val="24"/>
                          <w:szCs w:val="24"/>
                        </w:rPr>
                      </w:pPr>
                      <w:r w:rsidRPr="00E91556">
                        <w:rPr>
                          <w:b/>
                          <w:color w:val="auto"/>
                          <w:sz w:val="24"/>
                          <w:szCs w:val="24"/>
                        </w:rPr>
                        <w:t>on Osuna at Louisiana</w:t>
                      </w:r>
                    </w:p>
                    <w:p w:rsidR="00E91556" w:rsidRPr="00E91556" w:rsidRDefault="00E91556" w:rsidP="00170B4C">
                      <w:pPr>
                        <w:pStyle w:val="Address"/>
                        <w:rPr>
                          <w:b/>
                          <w:color w:val="auto"/>
                          <w:sz w:val="8"/>
                          <w:szCs w:val="8"/>
                        </w:rPr>
                      </w:pPr>
                    </w:p>
                    <w:p w:rsidR="00170B4C" w:rsidRPr="003A693B" w:rsidRDefault="00E91556">
                      <w:pPr>
                        <w:rPr>
                          <w:b/>
                          <w:sz w:val="23"/>
                          <w:szCs w:val="23"/>
                        </w:rPr>
                      </w:pPr>
                      <w:r w:rsidRPr="003A693B">
                        <w:rPr>
                          <w:b/>
                          <w:sz w:val="23"/>
                          <w:szCs w:val="23"/>
                        </w:rPr>
                        <w:t xml:space="preserve">We </w:t>
                      </w:r>
                      <w:r w:rsidR="00377896">
                        <w:rPr>
                          <w:b/>
                          <w:sz w:val="23"/>
                          <w:szCs w:val="23"/>
                        </w:rPr>
                        <w:t xml:space="preserve">will </w:t>
                      </w:r>
                      <w:r w:rsidRPr="003A693B">
                        <w:rPr>
                          <w:b/>
                          <w:sz w:val="23"/>
                          <w:szCs w:val="23"/>
                        </w:rPr>
                        <w:t>enjoy a picnic supper of green chile cheese burgers, potato salad, baked beans, chips and salsa, beverage and dessert while listening to the sounds of “Beauty for Ashes” musical entertainment.</w:t>
                      </w:r>
                    </w:p>
                    <w:p w:rsidR="00E91556" w:rsidRPr="003A693B" w:rsidRDefault="00E91556">
                      <w:pPr>
                        <w:rPr>
                          <w:b/>
                          <w:sz w:val="16"/>
                          <w:szCs w:val="16"/>
                        </w:rPr>
                      </w:pPr>
                    </w:p>
                    <w:p w:rsidR="00E91556" w:rsidRPr="003A693B" w:rsidRDefault="00E91556">
                      <w:pPr>
                        <w:rPr>
                          <w:b/>
                          <w:sz w:val="23"/>
                          <w:szCs w:val="23"/>
                        </w:rPr>
                      </w:pPr>
                      <w:r w:rsidRPr="003A693B">
                        <w:rPr>
                          <w:b/>
                          <w:sz w:val="23"/>
                          <w:szCs w:val="23"/>
                        </w:rPr>
                        <w:t xml:space="preserve">There will be representatives from the police and fire department as well as some of our elected officials to present information and answer your questions. </w:t>
                      </w:r>
                    </w:p>
                    <w:p w:rsidR="00E91556" w:rsidRPr="003A693B" w:rsidRDefault="00E91556">
                      <w:pPr>
                        <w:rPr>
                          <w:b/>
                          <w:sz w:val="16"/>
                          <w:szCs w:val="16"/>
                        </w:rPr>
                      </w:pPr>
                    </w:p>
                    <w:p w:rsidR="00E91556" w:rsidRPr="003A693B" w:rsidRDefault="00E91556">
                      <w:pPr>
                        <w:rPr>
                          <w:b/>
                          <w:sz w:val="23"/>
                          <w:szCs w:val="23"/>
                        </w:rPr>
                      </w:pPr>
                      <w:r w:rsidRPr="003A693B">
                        <w:rPr>
                          <w:b/>
                          <w:sz w:val="23"/>
                          <w:szCs w:val="23"/>
                        </w:rPr>
                        <w:t>Getting a chance to talk with neighbors and winning one of the numerous door prizes is an added plus.</w:t>
                      </w:r>
                    </w:p>
                    <w:p w:rsidR="00E91556" w:rsidRPr="003A693B" w:rsidRDefault="00E91556">
                      <w:pPr>
                        <w:rPr>
                          <w:b/>
                          <w:sz w:val="16"/>
                          <w:szCs w:val="16"/>
                        </w:rPr>
                      </w:pPr>
                    </w:p>
                    <w:p w:rsidR="00E91556" w:rsidRPr="003A693B" w:rsidRDefault="00E91556">
                      <w:pPr>
                        <w:rPr>
                          <w:b/>
                          <w:sz w:val="23"/>
                          <w:szCs w:val="23"/>
                        </w:rPr>
                      </w:pPr>
                      <w:r w:rsidRPr="003A693B">
                        <w:rPr>
                          <w:b/>
                          <w:sz w:val="23"/>
                          <w:szCs w:val="23"/>
                        </w:rPr>
                        <w:t>If you can’t make dinner, please attend the meeting anyway which will start about 6:45 PM.</w:t>
                      </w:r>
                    </w:p>
                    <w:p w:rsidR="00E91556" w:rsidRPr="003A693B" w:rsidRDefault="00E91556">
                      <w:pPr>
                        <w:rPr>
                          <w:b/>
                          <w:sz w:val="16"/>
                          <w:szCs w:val="16"/>
                        </w:rPr>
                      </w:pPr>
                    </w:p>
                    <w:p w:rsidR="00E91556" w:rsidRPr="003A693B" w:rsidRDefault="00E91556">
                      <w:pPr>
                        <w:rPr>
                          <w:b/>
                          <w:sz w:val="23"/>
                          <w:szCs w:val="23"/>
                        </w:rPr>
                      </w:pPr>
                      <w:r w:rsidRPr="003A693B">
                        <w:rPr>
                          <w:b/>
                          <w:sz w:val="23"/>
                          <w:szCs w:val="23"/>
                        </w:rPr>
                        <w:t>If you can attend the dinner be sure to call in a reservation using our neighborhood associatio</w:t>
                      </w:r>
                      <w:r w:rsidR="00377896">
                        <w:rPr>
                          <w:b/>
                          <w:sz w:val="23"/>
                          <w:szCs w:val="23"/>
                        </w:rPr>
                        <w:t>n message phone line at 510-234</w:t>
                      </w:r>
                      <w:r w:rsidR="005906CD">
                        <w:rPr>
                          <w:b/>
                          <w:sz w:val="23"/>
                          <w:szCs w:val="23"/>
                        </w:rPr>
                        <w:t>1</w:t>
                      </w:r>
                      <w:r w:rsidR="00377896">
                        <w:rPr>
                          <w:b/>
                          <w:sz w:val="23"/>
                          <w:szCs w:val="23"/>
                        </w:rPr>
                        <w:t>.</w:t>
                      </w:r>
                      <w:r w:rsidRPr="003A693B">
                        <w:rPr>
                          <w:b/>
                          <w:sz w:val="23"/>
                          <w:szCs w:val="23"/>
                        </w:rPr>
                        <w:t xml:space="preserve"> Please leave your name, phone number and the number of reservations you are making.  You may also</w:t>
                      </w:r>
                      <w:r w:rsidR="00377896">
                        <w:rPr>
                          <w:b/>
                          <w:sz w:val="23"/>
                          <w:szCs w:val="23"/>
                        </w:rPr>
                        <w:t xml:space="preserve"> make your </w:t>
                      </w:r>
                      <w:r w:rsidRPr="003A693B">
                        <w:rPr>
                          <w:b/>
                          <w:sz w:val="23"/>
                          <w:szCs w:val="23"/>
                        </w:rPr>
                        <w:t xml:space="preserve">request </w:t>
                      </w:r>
                      <w:r w:rsidR="00377896">
                        <w:rPr>
                          <w:b/>
                          <w:sz w:val="23"/>
                          <w:szCs w:val="23"/>
                        </w:rPr>
                        <w:t xml:space="preserve">for </w:t>
                      </w:r>
                      <w:r w:rsidRPr="003A693B">
                        <w:rPr>
                          <w:b/>
                          <w:sz w:val="23"/>
                          <w:szCs w:val="23"/>
                        </w:rPr>
                        <w:t xml:space="preserve">a vegetarian meal. </w:t>
                      </w:r>
                    </w:p>
                    <w:p w:rsidR="00E91556" w:rsidRPr="003A693B" w:rsidRDefault="00E91556">
                      <w:pPr>
                        <w:rPr>
                          <w:b/>
                          <w:sz w:val="16"/>
                          <w:szCs w:val="16"/>
                        </w:rPr>
                      </w:pPr>
                    </w:p>
                    <w:p w:rsidR="00E91556" w:rsidRPr="003A693B" w:rsidRDefault="00E91556">
                      <w:pPr>
                        <w:rPr>
                          <w:sz w:val="23"/>
                          <w:szCs w:val="23"/>
                        </w:rPr>
                      </w:pPr>
                      <w:r w:rsidRPr="003A693B">
                        <w:rPr>
                          <w:b/>
                          <w:sz w:val="23"/>
                          <w:szCs w:val="23"/>
                        </w:rPr>
                        <w:t>Meal cost is $5 with the remainder subsidized from the association. You may also pay your dues at this time. ($10 per household; $20 per business)</w:t>
                      </w:r>
                    </w:p>
                  </w:txbxContent>
                </v:textbox>
              </v:shape>
            </w:pict>
          </mc:Fallback>
        </mc:AlternateContent>
      </w:r>
      <w:r w:rsidR="00AF5992">
        <w:rPr>
          <w:noProof/>
        </w:rPr>
        <mc:AlternateContent>
          <mc:Choice Requires="wps">
            <w:drawing>
              <wp:anchor distT="0" distB="0" distL="114300" distR="114300" simplePos="0" relativeHeight="251642880" behindDoc="0" locked="0" layoutInCell="1" allowOverlap="1" wp14:anchorId="6223BEF0" wp14:editId="1060EA49">
                <wp:simplePos x="0" y="0"/>
                <wp:positionH relativeFrom="column">
                  <wp:posOffset>2403475</wp:posOffset>
                </wp:positionH>
                <wp:positionV relativeFrom="paragraph">
                  <wp:posOffset>-261582</wp:posOffset>
                </wp:positionV>
                <wp:extent cx="3825240" cy="1333500"/>
                <wp:effectExtent l="3175" t="0" r="635" b="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648" w:rsidRPr="00751A5C" w:rsidRDefault="00953648" w:rsidP="008E73C3">
                            <w:pPr>
                              <w:pStyle w:val="Headlinehere"/>
                              <w:rPr>
                                <w:color w:val="auto"/>
                                <w:sz w:val="48"/>
                                <w:szCs w:val="48"/>
                              </w:rPr>
                            </w:pPr>
                            <w:r w:rsidRPr="00751A5C">
                              <w:rPr>
                                <w:color w:val="auto"/>
                                <w:sz w:val="48"/>
                                <w:szCs w:val="48"/>
                              </w:rPr>
                              <w:t>Del Norte Neighborhood</w:t>
                            </w:r>
                          </w:p>
                          <w:p w:rsidR="00953648" w:rsidRPr="00751A5C" w:rsidRDefault="00953648" w:rsidP="008E73C3">
                            <w:pPr>
                              <w:pStyle w:val="Headlinehere"/>
                              <w:rPr>
                                <w:color w:val="auto"/>
                                <w:sz w:val="48"/>
                                <w:szCs w:val="48"/>
                              </w:rPr>
                            </w:pPr>
                            <w:r w:rsidRPr="00751A5C">
                              <w:rPr>
                                <w:color w:val="auto"/>
                                <w:sz w:val="48"/>
                                <w:szCs w:val="48"/>
                              </w:rPr>
                              <w:t>Association</w:t>
                            </w:r>
                          </w:p>
                          <w:p w:rsidR="00953648" w:rsidRPr="00751A5C" w:rsidRDefault="00953648" w:rsidP="008E73C3">
                            <w:pPr>
                              <w:pStyle w:val="Headlinehere"/>
                              <w:rPr>
                                <w:color w:val="auto"/>
                              </w:rPr>
                            </w:pPr>
                            <w:r w:rsidRPr="00751A5C">
                              <w:rPr>
                                <w:color w:val="auto"/>
                              </w:rPr>
                              <w:t>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3BEF0" id="Text Box 3" o:spid="_x0000_s1029" type="#_x0000_t202" style="position:absolute;margin-left:189.25pt;margin-top:-20.6pt;width:301.2pt;height:1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1SBugIAAMI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" filled="f" stroked="f">
                <v:textbox>
                  <w:txbxContent>
                    <w:p w:rsidR="00953648" w:rsidRPr="00751A5C" w:rsidRDefault="00953648" w:rsidP="008E73C3">
                      <w:pPr>
                        <w:pStyle w:val="Headlinehere"/>
                        <w:rPr>
                          <w:color w:val="auto"/>
                          <w:sz w:val="48"/>
                          <w:szCs w:val="48"/>
                        </w:rPr>
                      </w:pPr>
                      <w:r w:rsidRPr="00751A5C">
                        <w:rPr>
                          <w:color w:val="auto"/>
                          <w:sz w:val="48"/>
                          <w:szCs w:val="48"/>
                        </w:rPr>
                        <w:t>Del Norte Neighborhood</w:t>
                      </w:r>
                    </w:p>
                    <w:p w:rsidR="00953648" w:rsidRPr="00751A5C" w:rsidRDefault="00953648" w:rsidP="008E73C3">
                      <w:pPr>
                        <w:pStyle w:val="Headlinehere"/>
                        <w:rPr>
                          <w:color w:val="auto"/>
                          <w:sz w:val="48"/>
                          <w:szCs w:val="48"/>
                        </w:rPr>
                      </w:pPr>
                      <w:r w:rsidRPr="00751A5C">
                        <w:rPr>
                          <w:color w:val="auto"/>
                          <w:sz w:val="48"/>
                          <w:szCs w:val="48"/>
                        </w:rPr>
                        <w:t>Association</w:t>
                      </w:r>
                    </w:p>
                    <w:p w:rsidR="00953648" w:rsidRPr="00751A5C" w:rsidRDefault="00953648" w:rsidP="008E73C3">
                      <w:pPr>
                        <w:pStyle w:val="Headlinehere"/>
                        <w:rPr>
                          <w:color w:val="auto"/>
                        </w:rPr>
                      </w:pPr>
                      <w:r w:rsidRPr="00751A5C">
                        <w:rPr>
                          <w:color w:val="auto"/>
                        </w:rPr>
                        <w:t>Newsletter</w:t>
                      </w:r>
                    </w:p>
                  </w:txbxContent>
                </v:textbox>
              </v:shape>
            </w:pict>
          </mc:Fallback>
        </mc:AlternateContent>
      </w:r>
      <w:r w:rsidR="000375C0">
        <w:rPr>
          <w:b/>
          <w:noProof/>
        </w:rPr>
        <mc:AlternateContent>
          <mc:Choice Requires="wps">
            <w:drawing>
              <wp:anchor distT="0" distB="0" distL="114300" distR="114300" simplePos="0" relativeHeight="251645952" behindDoc="0" locked="0" layoutInCell="1" allowOverlap="1" wp14:anchorId="08DE1984" wp14:editId="4B85905B">
                <wp:simplePos x="0" y="0"/>
                <wp:positionH relativeFrom="column">
                  <wp:posOffset>668655</wp:posOffset>
                </wp:positionH>
                <wp:positionV relativeFrom="paragraph">
                  <wp:posOffset>7901940</wp:posOffset>
                </wp:positionV>
                <wp:extent cx="5715000" cy="617220"/>
                <wp:effectExtent l="1905" t="0" r="0"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648" w:rsidRPr="0095155F" w:rsidRDefault="00953648" w:rsidP="00360D68">
                            <w:pPr>
                              <w:jc w:val="center"/>
                              <w:rPr>
                                <w:rFonts w:ascii="Times New Roman" w:hAnsi="Times New Roman"/>
                                <w:b/>
                                <w:i/>
                                <w:szCs w:val="24"/>
                              </w:rPr>
                            </w:pPr>
                            <w:r w:rsidRPr="0095155F">
                              <w:rPr>
                                <w:rFonts w:ascii="Times New Roman" w:hAnsi="Times New Roman"/>
                                <w:b/>
                                <w:i/>
                                <w:szCs w:val="24"/>
                              </w:rPr>
                              <w:t xml:space="preserve">Thanks to KINDERCARE CENTER </w:t>
                            </w:r>
                            <w:r w:rsidR="00E36790">
                              <w:rPr>
                                <w:rFonts w:ascii="Times New Roman" w:hAnsi="Times New Roman"/>
                                <w:b/>
                                <w:i/>
                                <w:szCs w:val="24"/>
                              </w:rPr>
                              <w:t>at 5701</w:t>
                            </w:r>
                            <w:r w:rsidRPr="0095155F">
                              <w:rPr>
                                <w:rFonts w:ascii="Times New Roman" w:hAnsi="Times New Roman"/>
                                <w:b/>
                                <w:i/>
                                <w:szCs w:val="24"/>
                              </w:rPr>
                              <w:t>McLeod</w:t>
                            </w:r>
                            <w:r w:rsidR="00E36790">
                              <w:rPr>
                                <w:rFonts w:ascii="Times New Roman" w:hAnsi="Times New Roman"/>
                                <w:b/>
                                <w:i/>
                                <w:szCs w:val="24"/>
                              </w:rPr>
                              <w:t xml:space="preserve"> NE</w:t>
                            </w:r>
                          </w:p>
                          <w:p w:rsidR="00953648" w:rsidRPr="0095155F" w:rsidRDefault="00953648" w:rsidP="00360D68">
                            <w:pPr>
                              <w:jc w:val="center"/>
                              <w:rPr>
                                <w:rFonts w:ascii="Times New Roman" w:hAnsi="Times New Roman"/>
                                <w:b/>
                                <w:i/>
                                <w:szCs w:val="24"/>
                              </w:rPr>
                            </w:pPr>
                          </w:p>
                          <w:p w:rsidR="00953648" w:rsidRPr="0095155F" w:rsidRDefault="00EE7F20" w:rsidP="00360D68">
                            <w:pPr>
                              <w:jc w:val="center"/>
                              <w:rPr>
                                <w:rFonts w:ascii="Times New Roman" w:hAnsi="Times New Roman"/>
                                <w:b/>
                                <w:i/>
                                <w:szCs w:val="24"/>
                              </w:rPr>
                            </w:pPr>
                            <w:r w:rsidRPr="0095155F">
                              <w:rPr>
                                <w:rFonts w:ascii="Times New Roman" w:hAnsi="Times New Roman"/>
                                <w:b/>
                                <w:i/>
                                <w:szCs w:val="24"/>
                              </w:rPr>
                              <w:t>Who</w:t>
                            </w:r>
                            <w:r w:rsidR="00953648" w:rsidRPr="0095155F">
                              <w:rPr>
                                <w:rFonts w:ascii="Times New Roman" w:hAnsi="Times New Roman"/>
                                <w:b/>
                                <w:i/>
                                <w:szCs w:val="24"/>
                              </w:rPr>
                              <w:t xml:space="preserve"> made possible this issue of the Del</w:t>
                            </w:r>
                            <w:r w:rsidR="000E3CA7">
                              <w:rPr>
                                <w:rFonts w:ascii="Times New Roman" w:hAnsi="Times New Roman"/>
                                <w:b/>
                                <w:i/>
                                <w:szCs w:val="24"/>
                              </w:rPr>
                              <w:t xml:space="preserve"> Norte Neighborhood </w:t>
                            </w:r>
                            <w:r w:rsidR="00E432FC">
                              <w:rPr>
                                <w:rFonts w:ascii="Times New Roman" w:hAnsi="Times New Roman"/>
                                <w:b/>
                                <w:i/>
                                <w:szCs w:val="24"/>
                              </w:rPr>
                              <w:t>Newsletter</w:t>
                            </w:r>
                            <w:r w:rsidR="00E91556">
                              <w:rPr>
                                <w:rFonts w:ascii="Times New Roman" w:hAnsi="Times New Roman"/>
                                <w:b/>
                                <w:i/>
                                <w:szCs w:val="24"/>
                              </w:rPr>
                              <w:t>.</w:t>
                            </w:r>
                          </w:p>
                          <w:p w:rsidR="00953648" w:rsidRPr="00360D68" w:rsidRDefault="00953648" w:rsidP="00360D6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E1984" id="Text Box 10" o:spid="_x0000_s1030" type="#_x0000_t202" style="position:absolute;margin-left:52.65pt;margin-top:622.2pt;width:450pt;height:48.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" filled="f" stroked="f">
                <v:textbox>
                  <w:txbxContent>
                    <w:p w:rsidR="00953648" w:rsidRPr="0095155F" w:rsidRDefault="00953648" w:rsidP="00360D68">
                      <w:pPr>
                        <w:jc w:val="center"/>
                        <w:rPr>
                          <w:rFonts w:ascii="Times New Roman" w:hAnsi="Times New Roman"/>
                          <w:b/>
                          <w:i/>
                          <w:szCs w:val="24"/>
                        </w:rPr>
                      </w:pPr>
                      <w:r w:rsidRPr="0095155F">
                        <w:rPr>
                          <w:rFonts w:ascii="Times New Roman" w:hAnsi="Times New Roman"/>
                          <w:b/>
                          <w:i/>
                          <w:szCs w:val="24"/>
                        </w:rPr>
                        <w:t xml:space="preserve">Thanks to KINDERCARE CENTER </w:t>
                      </w:r>
                      <w:r w:rsidR="00E36790">
                        <w:rPr>
                          <w:rFonts w:ascii="Times New Roman" w:hAnsi="Times New Roman"/>
                          <w:b/>
                          <w:i/>
                          <w:szCs w:val="24"/>
                        </w:rPr>
                        <w:t>at 5701</w:t>
                      </w:r>
                      <w:r w:rsidRPr="0095155F">
                        <w:rPr>
                          <w:rFonts w:ascii="Times New Roman" w:hAnsi="Times New Roman"/>
                          <w:b/>
                          <w:i/>
                          <w:szCs w:val="24"/>
                        </w:rPr>
                        <w:t>McLeod</w:t>
                      </w:r>
                      <w:r w:rsidR="00E36790">
                        <w:rPr>
                          <w:rFonts w:ascii="Times New Roman" w:hAnsi="Times New Roman"/>
                          <w:b/>
                          <w:i/>
                          <w:szCs w:val="24"/>
                        </w:rPr>
                        <w:t xml:space="preserve"> NE</w:t>
                      </w:r>
                    </w:p>
                    <w:p w:rsidR="00953648" w:rsidRPr="0095155F" w:rsidRDefault="00953648" w:rsidP="00360D68">
                      <w:pPr>
                        <w:jc w:val="center"/>
                        <w:rPr>
                          <w:rFonts w:ascii="Times New Roman" w:hAnsi="Times New Roman"/>
                          <w:b/>
                          <w:i/>
                          <w:szCs w:val="24"/>
                        </w:rPr>
                      </w:pPr>
                    </w:p>
                    <w:p w:rsidR="00953648" w:rsidRPr="0095155F" w:rsidRDefault="00EE7F20" w:rsidP="00360D68">
                      <w:pPr>
                        <w:jc w:val="center"/>
                        <w:rPr>
                          <w:rFonts w:ascii="Times New Roman" w:hAnsi="Times New Roman"/>
                          <w:b/>
                          <w:i/>
                          <w:szCs w:val="24"/>
                        </w:rPr>
                      </w:pPr>
                      <w:r w:rsidRPr="0095155F">
                        <w:rPr>
                          <w:rFonts w:ascii="Times New Roman" w:hAnsi="Times New Roman"/>
                          <w:b/>
                          <w:i/>
                          <w:szCs w:val="24"/>
                        </w:rPr>
                        <w:t>Who</w:t>
                      </w:r>
                      <w:r w:rsidR="00953648" w:rsidRPr="0095155F">
                        <w:rPr>
                          <w:rFonts w:ascii="Times New Roman" w:hAnsi="Times New Roman"/>
                          <w:b/>
                          <w:i/>
                          <w:szCs w:val="24"/>
                        </w:rPr>
                        <w:t xml:space="preserve"> made possible this issue of the Del</w:t>
                      </w:r>
                      <w:r w:rsidR="000E3CA7">
                        <w:rPr>
                          <w:rFonts w:ascii="Times New Roman" w:hAnsi="Times New Roman"/>
                          <w:b/>
                          <w:i/>
                          <w:szCs w:val="24"/>
                        </w:rPr>
                        <w:t xml:space="preserve"> Norte Neighborhood </w:t>
                      </w:r>
                      <w:r w:rsidR="00E432FC">
                        <w:rPr>
                          <w:rFonts w:ascii="Times New Roman" w:hAnsi="Times New Roman"/>
                          <w:b/>
                          <w:i/>
                          <w:szCs w:val="24"/>
                        </w:rPr>
                        <w:t>Newsletter</w:t>
                      </w:r>
                      <w:r w:rsidR="00E91556">
                        <w:rPr>
                          <w:rFonts w:ascii="Times New Roman" w:hAnsi="Times New Roman"/>
                          <w:b/>
                          <w:i/>
                          <w:szCs w:val="24"/>
                        </w:rPr>
                        <w:t>.</w:t>
                      </w:r>
                    </w:p>
                    <w:p w:rsidR="00953648" w:rsidRPr="00360D68" w:rsidRDefault="00953648" w:rsidP="00360D68">
                      <w:pPr>
                        <w:rPr>
                          <w:b/>
                        </w:rPr>
                      </w:pPr>
                    </w:p>
                  </w:txbxContent>
                </v:textbox>
              </v:shape>
            </w:pict>
          </mc:Fallback>
        </mc:AlternateContent>
      </w:r>
      <w:r w:rsidR="000375C0">
        <w:rPr>
          <w:noProof/>
        </w:rPr>
        <mc:AlternateContent>
          <mc:Choice Requires="wps">
            <w:drawing>
              <wp:anchor distT="0" distB="0" distL="114300" distR="114300" simplePos="0" relativeHeight="251643904" behindDoc="0" locked="0" layoutInCell="1" allowOverlap="1" wp14:anchorId="5DFFBDC3" wp14:editId="371FBF5A">
                <wp:simplePos x="0" y="0"/>
                <wp:positionH relativeFrom="column">
                  <wp:posOffset>-857885</wp:posOffset>
                </wp:positionH>
                <wp:positionV relativeFrom="paragraph">
                  <wp:posOffset>-753745</wp:posOffset>
                </wp:positionV>
                <wp:extent cx="7312025" cy="304800"/>
                <wp:effectExtent l="0" t="0" r="3810" b="127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20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648" w:rsidRPr="00E37887" w:rsidRDefault="001B03B6" w:rsidP="003F75D8">
                            <w:pPr>
                              <w:pStyle w:val="volIssue1"/>
                            </w:pPr>
                            <w:r>
                              <w:rPr>
                                <w:sz w:val="24"/>
                                <w:szCs w:val="24"/>
                              </w:rPr>
                              <w:t>Spring</w:t>
                            </w:r>
                            <w:r w:rsidR="00940B3A">
                              <w:rPr>
                                <w:sz w:val="24"/>
                                <w:szCs w:val="24"/>
                              </w:rPr>
                              <w:t xml:space="preserve"> 2015</w:t>
                            </w:r>
                            <w:r w:rsidR="00953648" w:rsidRPr="00E37887">
                              <w:t xml:space="preserve">                                                                                                               </w:t>
                            </w:r>
                            <w:r w:rsidR="00940B3A">
                              <w:t xml:space="preserve">                         VOL. F</w:t>
                            </w:r>
                            <w:r>
                              <w:t>ive</w:t>
                            </w:r>
                            <w:r w:rsidR="00953648">
                              <w:t>,</w:t>
                            </w:r>
                            <w:r w:rsidR="00953648" w:rsidRPr="00E37887">
                              <w:t xml:space="preserve"> ISSUE</w:t>
                            </w:r>
                            <w:r w:rsidR="00F42F82">
                              <w:t xml:space="preserve"> # </w:t>
                            </w:r>
                            <w:r w:rsidR="00940B3A">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FBDC3" id="Text Box 5" o:spid="_x0000_s1031" type="#_x0000_t202" style="position:absolute;margin-left:-67.55pt;margin-top:-59.35pt;width:575.75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" filled="f" stroked="f">
                <v:textbox>
                  <w:txbxContent>
                    <w:p w:rsidR="00953648" w:rsidRPr="00E37887" w:rsidRDefault="001B03B6" w:rsidP="003F75D8">
                      <w:pPr>
                        <w:pStyle w:val="volIssue1"/>
                      </w:pPr>
                      <w:r>
                        <w:rPr>
                          <w:sz w:val="24"/>
                          <w:szCs w:val="24"/>
                        </w:rPr>
                        <w:t>Spring</w:t>
                      </w:r>
                      <w:r w:rsidR="00940B3A">
                        <w:rPr>
                          <w:sz w:val="24"/>
                          <w:szCs w:val="24"/>
                        </w:rPr>
                        <w:t xml:space="preserve"> 2015</w:t>
                      </w:r>
                      <w:r w:rsidR="00953648" w:rsidRPr="00E37887">
                        <w:t xml:space="preserve">                                                                                                               </w:t>
                      </w:r>
                      <w:r w:rsidR="00940B3A">
                        <w:t xml:space="preserve">                         VOL. F</w:t>
                      </w:r>
                      <w:r>
                        <w:t>ive</w:t>
                      </w:r>
                      <w:r w:rsidR="00953648">
                        <w:t>,</w:t>
                      </w:r>
                      <w:r w:rsidR="00953648" w:rsidRPr="00E37887">
                        <w:t xml:space="preserve"> ISSUE</w:t>
                      </w:r>
                      <w:r w:rsidR="00F42F82">
                        <w:t xml:space="preserve"> # </w:t>
                      </w:r>
                      <w:r w:rsidR="00940B3A">
                        <w:t>1</w:t>
                      </w:r>
                    </w:p>
                  </w:txbxContent>
                </v:textbox>
              </v:shape>
            </w:pict>
          </mc:Fallback>
        </mc:AlternateContent>
      </w:r>
      <w:r w:rsidR="00F6747C">
        <w:rPr>
          <w:b/>
          <w:noProof/>
        </w:rPr>
        <w:drawing>
          <wp:anchor distT="0" distB="0" distL="114300" distR="114300" simplePos="0" relativeHeight="251693056" behindDoc="1" locked="0" layoutInCell="1" allowOverlap="1" wp14:anchorId="57FCAD8B" wp14:editId="139AA323">
            <wp:simplePos x="0" y="0"/>
            <wp:positionH relativeFrom="column">
              <wp:posOffset>-1132840</wp:posOffset>
            </wp:positionH>
            <wp:positionV relativeFrom="paragraph">
              <wp:posOffset>-1100455</wp:posOffset>
            </wp:positionV>
            <wp:extent cx="7778750" cy="10058400"/>
            <wp:effectExtent l="19050" t="0" r="0" b="0"/>
            <wp:wrapNone/>
            <wp:docPr id="69" name="Picture 69" descr="fresh_Newsltr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resh_Newsltr_p1"/>
                    <pic:cNvPicPr>
                      <a:picLocks noChangeAspect="1" noChangeArrowheads="1"/>
                    </pic:cNvPicPr>
                  </pic:nvPicPr>
                  <pic:blipFill>
                    <a:blip r:embed="rId11" cstate="print"/>
                    <a:srcRect/>
                    <a:stretch>
                      <a:fillRect/>
                    </a:stretch>
                  </pic:blipFill>
                  <pic:spPr bwMode="auto">
                    <a:xfrm>
                      <a:off x="0" y="0"/>
                      <a:ext cx="7778750" cy="10058400"/>
                    </a:xfrm>
                    <a:prstGeom prst="rect">
                      <a:avLst/>
                    </a:prstGeom>
                    <a:noFill/>
                    <a:ln w="9525">
                      <a:noFill/>
                      <a:miter lim="800000"/>
                      <a:headEnd/>
                      <a:tailEnd/>
                    </a:ln>
                  </pic:spPr>
                </pic:pic>
              </a:graphicData>
            </a:graphic>
          </wp:anchor>
        </w:drawing>
      </w:r>
      <w:r w:rsidR="00F42F82">
        <w:t>l</w:t>
      </w:r>
      <w:r w:rsidR="00FE3D72">
        <w:br w:type="page"/>
      </w:r>
    </w:p>
    <w:p w:rsidR="00C238D4" w:rsidRPr="00AB2C2A" w:rsidRDefault="00EC30CD" w:rsidP="005672E1">
      <w:pPr>
        <w:rPr>
          <w:b/>
        </w:rPr>
      </w:pPr>
      <w:r>
        <w:rPr>
          <w:b/>
          <w:noProof/>
        </w:rPr>
        <w:lastRenderedPageBreak/>
        <mc:AlternateContent>
          <mc:Choice Requires="wps">
            <w:drawing>
              <wp:anchor distT="0" distB="0" distL="114300" distR="114300" simplePos="0" relativeHeight="251659264" behindDoc="0" locked="0" layoutInCell="1" allowOverlap="1" wp14:anchorId="019F3C4B" wp14:editId="54D8C078">
                <wp:simplePos x="0" y="0"/>
                <wp:positionH relativeFrom="column">
                  <wp:posOffset>-743989</wp:posOffset>
                </wp:positionH>
                <wp:positionV relativeFrom="paragraph">
                  <wp:posOffset>2535382</wp:posOffset>
                </wp:positionV>
                <wp:extent cx="3070860" cy="4314132"/>
                <wp:effectExtent l="0" t="0" r="0" b="0"/>
                <wp:wrapNone/>
                <wp:docPr id="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431413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AA6" w:rsidRDefault="005906CD" w:rsidP="005906CD">
                            <w:pPr>
                              <w:jc w:val="center"/>
                              <w:rPr>
                                <w:b/>
                                <w:i/>
                                <w:sz w:val="28"/>
                                <w:szCs w:val="28"/>
                              </w:rPr>
                            </w:pPr>
                            <w:r w:rsidRPr="005906CD">
                              <w:rPr>
                                <w:b/>
                                <w:i/>
                                <w:sz w:val="28"/>
                                <w:szCs w:val="28"/>
                              </w:rPr>
                              <w:t>SCAMS</w:t>
                            </w:r>
                          </w:p>
                          <w:p w:rsidR="005906CD" w:rsidRDefault="005906CD" w:rsidP="005906CD">
                            <w:pPr>
                              <w:jc w:val="center"/>
                              <w:rPr>
                                <w:b/>
                                <w:i/>
                                <w:sz w:val="28"/>
                                <w:szCs w:val="28"/>
                              </w:rPr>
                            </w:pPr>
                          </w:p>
                          <w:p w:rsidR="005906CD" w:rsidRDefault="005906CD" w:rsidP="00EC30CD">
                            <w:pPr>
                              <w:ind w:left="90"/>
                              <w:jc w:val="both"/>
                              <w:rPr>
                                <w:szCs w:val="24"/>
                              </w:rPr>
                            </w:pPr>
                            <w:r w:rsidRPr="00EC30CD">
                              <w:rPr>
                                <w:szCs w:val="24"/>
                              </w:rPr>
                              <w:t>Every time you turn on the news there seems to b</w:t>
                            </w:r>
                            <w:r w:rsidR="00EC30CD">
                              <w:rPr>
                                <w:szCs w:val="24"/>
                              </w:rPr>
                              <w:t>e another scam being announced. Both PNM and Comcast have had people posing as employees with the proper clothing.  If you have not requested services, do not let them into your home.</w:t>
                            </w:r>
                          </w:p>
                          <w:p w:rsidR="00EC30CD" w:rsidRDefault="00EC30CD" w:rsidP="00EC30CD">
                            <w:pPr>
                              <w:ind w:left="90"/>
                              <w:jc w:val="both"/>
                              <w:rPr>
                                <w:szCs w:val="24"/>
                              </w:rPr>
                            </w:pPr>
                          </w:p>
                          <w:p w:rsidR="00EC30CD" w:rsidRDefault="00EC30CD" w:rsidP="00EC30CD">
                            <w:pPr>
                              <w:ind w:left="90"/>
                              <w:jc w:val="both"/>
                              <w:rPr>
                                <w:szCs w:val="24"/>
                              </w:rPr>
                            </w:pPr>
                            <w:r>
                              <w:rPr>
                                <w:szCs w:val="24"/>
                              </w:rPr>
                              <w:t>If you get solicitors at your door, they must possess a permit to be legitimate.  If you have posted a “No Solicitors” sign and they knock on your door anyway, you can report them to the police.</w:t>
                            </w:r>
                          </w:p>
                          <w:p w:rsidR="00EC30CD" w:rsidRDefault="00EC30CD" w:rsidP="00EC30CD">
                            <w:pPr>
                              <w:ind w:left="90"/>
                              <w:jc w:val="both"/>
                              <w:rPr>
                                <w:szCs w:val="24"/>
                              </w:rPr>
                            </w:pPr>
                          </w:p>
                          <w:p w:rsidR="00EC30CD" w:rsidRDefault="00EC30CD" w:rsidP="00EC30CD">
                            <w:pPr>
                              <w:ind w:left="90"/>
                              <w:jc w:val="both"/>
                              <w:rPr>
                                <w:szCs w:val="24"/>
                              </w:rPr>
                            </w:pPr>
                            <w:r>
                              <w:rPr>
                                <w:szCs w:val="24"/>
                              </w:rPr>
                              <w:t xml:space="preserve">Some individuals have knocked on doors saying they have lost their dog. Their intent is to try to determine if you are alone and gain access. </w:t>
                            </w:r>
                          </w:p>
                          <w:p w:rsidR="00EC30CD" w:rsidRDefault="00EC30CD" w:rsidP="00EC30CD">
                            <w:pPr>
                              <w:ind w:left="90"/>
                              <w:jc w:val="both"/>
                              <w:rPr>
                                <w:szCs w:val="24"/>
                              </w:rPr>
                            </w:pPr>
                          </w:p>
                          <w:p w:rsidR="005906CD" w:rsidRPr="00EC30CD" w:rsidRDefault="00EC30CD" w:rsidP="00EC30CD">
                            <w:pPr>
                              <w:ind w:left="90"/>
                              <w:jc w:val="both"/>
                              <w:rPr>
                                <w:szCs w:val="24"/>
                              </w:rPr>
                            </w:pPr>
                            <w:r>
                              <w:rPr>
                                <w:szCs w:val="24"/>
                              </w:rPr>
                              <w:t xml:space="preserve">Please report any incidents of scams, soliciting to the </w:t>
                            </w:r>
                            <w:r w:rsidR="005906CD" w:rsidRPr="00EC30CD">
                              <w:rPr>
                                <w:szCs w:val="24"/>
                              </w:rPr>
                              <w:t>Osuna Police substation</w:t>
                            </w:r>
                            <w:r>
                              <w:rPr>
                                <w:szCs w:val="24"/>
                              </w:rPr>
                              <w:t xml:space="preserve">.  Their </w:t>
                            </w:r>
                            <w:r w:rsidR="005906CD" w:rsidRPr="00EC30CD">
                              <w:rPr>
                                <w:szCs w:val="24"/>
                              </w:rPr>
                              <w:t>phone number is</w:t>
                            </w:r>
                            <w:r>
                              <w:rPr>
                                <w:szCs w:val="24"/>
                              </w:rPr>
                              <w:t>:</w:t>
                            </w:r>
                            <w:r w:rsidR="005906CD" w:rsidRPr="00EC30CD">
                              <w:rPr>
                                <w:szCs w:val="24"/>
                              </w:rPr>
                              <w:t xml:space="preserve"> 823-4455</w:t>
                            </w:r>
                            <w:r>
                              <w:rPr>
                                <w:szCs w:val="24"/>
                              </w:rPr>
                              <w:t>.</w:t>
                            </w:r>
                          </w:p>
                          <w:p w:rsidR="005906CD" w:rsidRPr="00EC30CD" w:rsidRDefault="005906CD" w:rsidP="00EC30CD">
                            <w:pPr>
                              <w:rPr>
                                <w:szCs w:val="24"/>
                              </w:rPr>
                            </w:pPr>
                          </w:p>
                          <w:p w:rsidR="00EC30CD" w:rsidRDefault="00EC30C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F3C4B" id="Text Box 81" o:spid="_x0000_s1032" type="#_x0000_t202" style="position:absolute;margin-left:-58.6pt;margin-top:199.65pt;width:241.8pt;height:33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" fillcolor="#ff9" stroked="f">
                <v:textbox>
                  <w:txbxContent>
                    <w:p w:rsidR="009A2AA6" w:rsidRDefault="005906CD" w:rsidP="005906CD">
                      <w:pPr>
                        <w:jc w:val="center"/>
                        <w:rPr>
                          <w:b/>
                          <w:i/>
                          <w:sz w:val="28"/>
                          <w:szCs w:val="28"/>
                        </w:rPr>
                      </w:pPr>
                      <w:r w:rsidRPr="005906CD">
                        <w:rPr>
                          <w:b/>
                          <w:i/>
                          <w:sz w:val="28"/>
                          <w:szCs w:val="28"/>
                        </w:rPr>
                        <w:t>SCAMS</w:t>
                      </w:r>
                    </w:p>
                    <w:p w:rsidR="005906CD" w:rsidRDefault="005906CD" w:rsidP="005906CD">
                      <w:pPr>
                        <w:jc w:val="center"/>
                        <w:rPr>
                          <w:b/>
                          <w:i/>
                          <w:sz w:val="28"/>
                          <w:szCs w:val="28"/>
                        </w:rPr>
                      </w:pPr>
                    </w:p>
                    <w:p w:rsidR="005906CD" w:rsidRDefault="005906CD" w:rsidP="00EC30CD">
                      <w:pPr>
                        <w:ind w:left="90"/>
                        <w:jc w:val="both"/>
                        <w:rPr>
                          <w:szCs w:val="24"/>
                        </w:rPr>
                      </w:pPr>
                      <w:r w:rsidRPr="00EC30CD">
                        <w:rPr>
                          <w:szCs w:val="24"/>
                        </w:rPr>
                        <w:t>Every time you turn on the news there seems to b</w:t>
                      </w:r>
                      <w:r w:rsidR="00EC30CD">
                        <w:rPr>
                          <w:szCs w:val="24"/>
                        </w:rPr>
                        <w:t>e another scam being announced. Both PNM and Comcast have had people posing as employees with the proper clothing.  If you have not requested services, do not let them into your home.</w:t>
                      </w:r>
                    </w:p>
                    <w:p w:rsidR="00EC30CD" w:rsidRDefault="00EC30CD" w:rsidP="00EC30CD">
                      <w:pPr>
                        <w:ind w:left="90"/>
                        <w:jc w:val="both"/>
                        <w:rPr>
                          <w:szCs w:val="24"/>
                        </w:rPr>
                      </w:pPr>
                    </w:p>
                    <w:p w:rsidR="00EC30CD" w:rsidRDefault="00EC30CD" w:rsidP="00EC30CD">
                      <w:pPr>
                        <w:ind w:left="90"/>
                        <w:jc w:val="both"/>
                        <w:rPr>
                          <w:szCs w:val="24"/>
                        </w:rPr>
                      </w:pPr>
                      <w:r>
                        <w:rPr>
                          <w:szCs w:val="24"/>
                        </w:rPr>
                        <w:t>If you get solicitors at your door, they must possess a permit to be legitimate.  If you have posted a “No Solicitors” sign and they knock on your door anyway, you can report them to the police.</w:t>
                      </w:r>
                    </w:p>
                    <w:p w:rsidR="00EC30CD" w:rsidRDefault="00EC30CD" w:rsidP="00EC30CD">
                      <w:pPr>
                        <w:ind w:left="90"/>
                        <w:jc w:val="both"/>
                        <w:rPr>
                          <w:szCs w:val="24"/>
                        </w:rPr>
                      </w:pPr>
                    </w:p>
                    <w:p w:rsidR="00EC30CD" w:rsidRDefault="00EC30CD" w:rsidP="00EC30CD">
                      <w:pPr>
                        <w:ind w:left="90"/>
                        <w:jc w:val="both"/>
                        <w:rPr>
                          <w:szCs w:val="24"/>
                        </w:rPr>
                      </w:pPr>
                      <w:r>
                        <w:rPr>
                          <w:szCs w:val="24"/>
                        </w:rPr>
                        <w:t xml:space="preserve">Some individuals have knocked on doors saying they have lost their dog. Their intent is to try to determine if you are alone and gain access. </w:t>
                      </w:r>
                    </w:p>
                    <w:p w:rsidR="00EC30CD" w:rsidRDefault="00EC30CD" w:rsidP="00EC30CD">
                      <w:pPr>
                        <w:ind w:left="90"/>
                        <w:jc w:val="both"/>
                        <w:rPr>
                          <w:szCs w:val="24"/>
                        </w:rPr>
                      </w:pPr>
                    </w:p>
                    <w:p w:rsidR="005906CD" w:rsidRPr="00EC30CD" w:rsidRDefault="00EC30CD" w:rsidP="00EC30CD">
                      <w:pPr>
                        <w:ind w:left="90"/>
                        <w:jc w:val="both"/>
                        <w:rPr>
                          <w:szCs w:val="24"/>
                        </w:rPr>
                      </w:pPr>
                      <w:r>
                        <w:rPr>
                          <w:szCs w:val="24"/>
                        </w:rPr>
                        <w:t xml:space="preserve">Please report any incidents of scams, soliciting to the </w:t>
                      </w:r>
                      <w:r w:rsidR="005906CD" w:rsidRPr="00EC30CD">
                        <w:rPr>
                          <w:szCs w:val="24"/>
                        </w:rPr>
                        <w:t>Osuna Police substation</w:t>
                      </w:r>
                      <w:r>
                        <w:rPr>
                          <w:szCs w:val="24"/>
                        </w:rPr>
                        <w:t xml:space="preserve">.  Their </w:t>
                      </w:r>
                      <w:r w:rsidR="005906CD" w:rsidRPr="00EC30CD">
                        <w:rPr>
                          <w:szCs w:val="24"/>
                        </w:rPr>
                        <w:t>phone number is</w:t>
                      </w:r>
                      <w:r>
                        <w:rPr>
                          <w:szCs w:val="24"/>
                        </w:rPr>
                        <w:t>:</w:t>
                      </w:r>
                      <w:r w:rsidR="005906CD" w:rsidRPr="00EC30CD">
                        <w:rPr>
                          <w:szCs w:val="24"/>
                        </w:rPr>
                        <w:t xml:space="preserve"> 823-4455</w:t>
                      </w:r>
                      <w:r>
                        <w:rPr>
                          <w:szCs w:val="24"/>
                        </w:rPr>
                        <w:t>.</w:t>
                      </w:r>
                    </w:p>
                    <w:p w:rsidR="005906CD" w:rsidRPr="00EC30CD" w:rsidRDefault="005906CD" w:rsidP="00EC30CD">
                      <w:pPr>
                        <w:rPr>
                          <w:szCs w:val="24"/>
                        </w:rPr>
                      </w:pPr>
                    </w:p>
                    <w:p w:rsidR="00EC30CD" w:rsidRDefault="00EC30CD">
                      <w:pPr>
                        <w:jc w:val="center"/>
                      </w:pPr>
                    </w:p>
                  </w:txbxContent>
                </v:textbox>
              </v:shape>
            </w:pict>
          </mc:Fallback>
        </mc:AlternateContent>
      </w:r>
      <w:r>
        <w:rPr>
          <w:noProof/>
        </w:rPr>
        <mc:AlternateContent>
          <mc:Choice Requires="wps">
            <w:drawing>
              <wp:anchor distT="45720" distB="45720" distL="114300" distR="114300" simplePos="0" relativeHeight="251705344" behindDoc="0" locked="0" layoutInCell="1" allowOverlap="1" wp14:anchorId="7CB827C7" wp14:editId="3FDAE8E4">
                <wp:simplePos x="0" y="0"/>
                <wp:positionH relativeFrom="column">
                  <wp:posOffset>2555875</wp:posOffset>
                </wp:positionH>
                <wp:positionV relativeFrom="paragraph">
                  <wp:posOffset>3491230</wp:posOffset>
                </wp:positionV>
                <wp:extent cx="3512820" cy="4201160"/>
                <wp:effectExtent l="0" t="0" r="1143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4201160"/>
                        </a:xfrm>
                        <a:prstGeom prst="rect">
                          <a:avLst/>
                        </a:prstGeom>
                        <a:solidFill>
                          <a:srgbClr val="FFFFFF"/>
                        </a:solidFill>
                        <a:ln w="9525">
                          <a:solidFill>
                            <a:srgbClr val="000000"/>
                          </a:solidFill>
                          <a:miter lim="800000"/>
                          <a:headEnd/>
                          <a:tailEnd/>
                        </a:ln>
                      </wps:spPr>
                      <wps:txbx>
                        <w:txbxContent>
                          <w:p w:rsidR="005906CD" w:rsidRDefault="005906CD" w:rsidP="005906CD">
                            <w:pPr>
                              <w:jc w:val="both"/>
                            </w:pPr>
                          </w:p>
                          <w:p w:rsidR="005906CD" w:rsidRDefault="005906CD" w:rsidP="005906CD">
                            <w:pPr>
                              <w:ind w:left="90"/>
                              <w:jc w:val="center"/>
                              <w:rPr>
                                <w:b/>
                                <w:i/>
                                <w:sz w:val="28"/>
                                <w:szCs w:val="28"/>
                              </w:rPr>
                            </w:pPr>
                            <w:r w:rsidRPr="005906CD">
                              <w:rPr>
                                <w:b/>
                                <w:i/>
                                <w:sz w:val="28"/>
                                <w:szCs w:val="28"/>
                              </w:rPr>
                              <w:t>GOOD NEIGHBOR TIP</w:t>
                            </w:r>
                          </w:p>
                          <w:p w:rsidR="005906CD" w:rsidRPr="005906CD" w:rsidRDefault="005906CD" w:rsidP="005906CD">
                            <w:pPr>
                              <w:ind w:left="90"/>
                              <w:jc w:val="center"/>
                              <w:rPr>
                                <w:b/>
                                <w:i/>
                                <w:sz w:val="16"/>
                                <w:szCs w:val="16"/>
                              </w:rPr>
                            </w:pPr>
                          </w:p>
                          <w:p w:rsidR="005906CD" w:rsidRDefault="005906CD" w:rsidP="005906CD">
                            <w:pPr>
                              <w:pStyle w:val="ListParagraph"/>
                              <w:numPr>
                                <w:ilvl w:val="0"/>
                                <w:numId w:val="20"/>
                              </w:numPr>
                              <w:ind w:left="450"/>
                              <w:jc w:val="both"/>
                            </w:pPr>
                            <w:r>
                              <w:t>Tis the season for lots of yard sales. Please remember to remove your posted signs or boxes after the sale so they don’t blow around the neighborhood.</w:t>
                            </w:r>
                          </w:p>
                          <w:p w:rsidR="005906CD" w:rsidRDefault="005906CD" w:rsidP="005906CD">
                            <w:pPr>
                              <w:ind w:left="90"/>
                              <w:jc w:val="both"/>
                            </w:pPr>
                          </w:p>
                          <w:p w:rsidR="00B563FE" w:rsidRPr="00EC30CD" w:rsidRDefault="00377896" w:rsidP="00B563FE">
                            <w:pPr>
                              <w:jc w:val="center"/>
                              <w:rPr>
                                <w:b/>
                                <w:i/>
                                <w:sz w:val="28"/>
                                <w:szCs w:val="28"/>
                              </w:rPr>
                            </w:pPr>
                            <w:r w:rsidRPr="00EC30CD">
                              <w:rPr>
                                <w:b/>
                                <w:i/>
                                <w:sz w:val="28"/>
                                <w:szCs w:val="28"/>
                              </w:rPr>
                              <w:t>MISCELLANEOUS</w:t>
                            </w:r>
                          </w:p>
                          <w:p w:rsidR="00377896" w:rsidRDefault="00377896" w:rsidP="00B563FE">
                            <w:pPr>
                              <w:jc w:val="center"/>
                            </w:pPr>
                          </w:p>
                          <w:p w:rsidR="00377896" w:rsidRDefault="00377896" w:rsidP="00377896">
                            <w:pPr>
                              <w:pStyle w:val="ListParagraph"/>
                              <w:numPr>
                                <w:ilvl w:val="0"/>
                                <w:numId w:val="20"/>
                              </w:numPr>
                              <w:ind w:left="450"/>
                            </w:pPr>
                            <w:r>
                              <w:t xml:space="preserve">One neighborhood resident is interested in </w:t>
                            </w:r>
                            <w:r w:rsidR="005906CD">
                              <w:t xml:space="preserve">joining </w:t>
                            </w:r>
                            <w:r>
                              <w:t xml:space="preserve">a </w:t>
                            </w:r>
                            <w:r w:rsidR="005906CD">
                              <w:t xml:space="preserve">neighborhood </w:t>
                            </w:r>
                            <w:r>
                              <w:t xml:space="preserve">bridge group. If you need a member or wish to start </w:t>
                            </w:r>
                            <w:r w:rsidR="005906CD">
                              <w:t xml:space="preserve">a group, </w:t>
                            </w:r>
                            <w:r>
                              <w:t xml:space="preserve">please leave your name and phone number on the </w:t>
                            </w:r>
                            <w:r w:rsidR="005906CD">
                              <w:t xml:space="preserve">Del Norte </w:t>
                            </w:r>
                            <w:r>
                              <w:t>message phone</w:t>
                            </w:r>
                            <w:r w:rsidR="005906CD">
                              <w:t xml:space="preserve"> (510-2341) and we will make sure that you connect.</w:t>
                            </w:r>
                          </w:p>
                          <w:p w:rsidR="00377896" w:rsidRDefault="00377896" w:rsidP="00377896"/>
                          <w:p w:rsidR="00415260" w:rsidRDefault="00415260" w:rsidP="0083182A">
                            <w:pPr>
                              <w:pStyle w:val="ListParagraph"/>
                              <w:numPr>
                                <w:ilvl w:val="0"/>
                                <w:numId w:val="20"/>
                              </w:numPr>
                              <w:ind w:left="450"/>
                              <w:jc w:val="both"/>
                            </w:pPr>
                            <w:r>
                              <w:t xml:space="preserve">Congratulations to Peggy Clark who was elected President of the North Highland Neighborhood Association (adjoining DNNA on the West) at their annual meeting last month. </w:t>
                            </w:r>
                          </w:p>
                          <w:p w:rsidR="00415260" w:rsidRDefault="00415260" w:rsidP="00415260">
                            <w:pPr>
                              <w:pStyle w:val="ListParagraph"/>
                            </w:pPr>
                          </w:p>
                          <w:p w:rsidR="00415260" w:rsidRDefault="00415260" w:rsidP="00415260">
                            <w:pPr>
                              <w:jc w:val="both"/>
                            </w:pPr>
                          </w:p>
                          <w:p w:rsidR="00415260" w:rsidRDefault="00415260" w:rsidP="0041526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827C7" id="Text Box 2" o:spid="_x0000_s1033" type="#_x0000_t202" style="position:absolute;margin-left:201.25pt;margin-top:274.9pt;width:276.6pt;height:330.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">
                <v:textbox>
                  <w:txbxContent>
                    <w:p w:rsidR="005906CD" w:rsidRDefault="005906CD" w:rsidP="005906CD">
                      <w:pPr>
                        <w:jc w:val="both"/>
                      </w:pPr>
                    </w:p>
                    <w:p w:rsidR="005906CD" w:rsidRDefault="005906CD" w:rsidP="005906CD">
                      <w:pPr>
                        <w:ind w:left="90"/>
                        <w:jc w:val="center"/>
                        <w:rPr>
                          <w:b/>
                          <w:i/>
                          <w:sz w:val="28"/>
                          <w:szCs w:val="28"/>
                        </w:rPr>
                      </w:pPr>
                      <w:r w:rsidRPr="005906CD">
                        <w:rPr>
                          <w:b/>
                          <w:i/>
                          <w:sz w:val="28"/>
                          <w:szCs w:val="28"/>
                        </w:rPr>
                        <w:t>GOOD NEIGHBOR TIP</w:t>
                      </w:r>
                    </w:p>
                    <w:p w:rsidR="005906CD" w:rsidRPr="005906CD" w:rsidRDefault="005906CD" w:rsidP="005906CD">
                      <w:pPr>
                        <w:ind w:left="90"/>
                        <w:jc w:val="center"/>
                        <w:rPr>
                          <w:b/>
                          <w:i/>
                          <w:sz w:val="16"/>
                          <w:szCs w:val="16"/>
                        </w:rPr>
                      </w:pPr>
                    </w:p>
                    <w:p w:rsidR="005906CD" w:rsidRDefault="005906CD" w:rsidP="005906CD">
                      <w:pPr>
                        <w:pStyle w:val="ListParagraph"/>
                        <w:numPr>
                          <w:ilvl w:val="0"/>
                          <w:numId w:val="20"/>
                        </w:numPr>
                        <w:ind w:left="450"/>
                        <w:jc w:val="both"/>
                      </w:pPr>
                      <w:r>
                        <w:t>Tis the season for lots of yard sales. Please remember to remove your posted signs or boxes after the sale so they don’t blow around the neighborhood.</w:t>
                      </w:r>
                    </w:p>
                    <w:p w:rsidR="005906CD" w:rsidRDefault="005906CD" w:rsidP="005906CD">
                      <w:pPr>
                        <w:ind w:left="90"/>
                        <w:jc w:val="both"/>
                      </w:pPr>
                    </w:p>
                    <w:p w:rsidR="00B563FE" w:rsidRPr="00EC30CD" w:rsidRDefault="00377896" w:rsidP="00B563FE">
                      <w:pPr>
                        <w:jc w:val="center"/>
                        <w:rPr>
                          <w:b/>
                          <w:i/>
                          <w:sz w:val="28"/>
                          <w:szCs w:val="28"/>
                        </w:rPr>
                      </w:pPr>
                      <w:r w:rsidRPr="00EC30CD">
                        <w:rPr>
                          <w:b/>
                          <w:i/>
                          <w:sz w:val="28"/>
                          <w:szCs w:val="28"/>
                        </w:rPr>
                        <w:t>MISCELLANEOUS</w:t>
                      </w:r>
                    </w:p>
                    <w:p w:rsidR="00377896" w:rsidRDefault="00377896" w:rsidP="00B563FE">
                      <w:pPr>
                        <w:jc w:val="center"/>
                      </w:pPr>
                    </w:p>
                    <w:p w:rsidR="00377896" w:rsidRDefault="00377896" w:rsidP="00377896">
                      <w:pPr>
                        <w:pStyle w:val="ListParagraph"/>
                        <w:numPr>
                          <w:ilvl w:val="0"/>
                          <w:numId w:val="20"/>
                        </w:numPr>
                        <w:ind w:left="450"/>
                      </w:pPr>
                      <w:r>
                        <w:t xml:space="preserve">One neighborhood resident is interested in </w:t>
                      </w:r>
                      <w:r w:rsidR="005906CD">
                        <w:t xml:space="preserve">joining </w:t>
                      </w:r>
                      <w:r>
                        <w:t xml:space="preserve">a </w:t>
                      </w:r>
                      <w:r w:rsidR="005906CD">
                        <w:t xml:space="preserve">neighborhood </w:t>
                      </w:r>
                      <w:r>
                        <w:t xml:space="preserve">bridge group. If you need a member or wish to start </w:t>
                      </w:r>
                      <w:r w:rsidR="005906CD">
                        <w:t xml:space="preserve">a group, </w:t>
                      </w:r>
                      <w:r>
                        <w:t xml:space="preserve">please leave your name and phone number on the </w:t>
                      </w:r>
                      <w:r w:rsidR="005906CD">
                        <w:t xml:space="preserve">Del Norte </w:t>
                      </w:r>
                      <w:r>
                        <w:t>message phone</w:t>
                      </w:r>
                      <w:r w:rsidR="005906CD">
                        <w:t xml:space="preserve"> (510-2341) and we will make sure that you connect.</w:t>
                      </w:r>
                    </w:p>
                    <w:p w:rsidR="00377896" w:rsidRDefault="00377896" w:rsidP="00377896"/>
                    <w:p w:rsidR="00415260" w:rsidRDefault="00415260" w:rsidP="0083182A">
                      <w:pPr>
                        <w:pStyle w:val="ListParagraph"/>
                        <w:numPr>
                          <w:ilvl w:val="0"/>
                          <w:numId w:val="20"/>
                        </w:numPr>
                        <w:ind w:left="450"/>
                        <w:jc w:val="both"/>
                      </w:pPr>
                      <w:r>
                        <w:t xml:space="preserve">Congratulations to Peggy Clark who was elected President of the North Highland Neighborhood Association (adjoining DNNA on the West) at their annual meeting last month. </w:t>
                      </w:r>
                    </w:p>
                    <w:p w:rsidR="00415260" w:rsidRDefault="00415260" w:rsidP="00415260">
                      <w:pPr>
                        <w:pStyle w:val="ListParagraph"/>
                      </w:pPr>
                    </w:p>
                    <w:p w:rsidR="00415260" w:rsidRDefault="00415260" w:rsidP="00415260">
                      <w:pPr>
                        <w:jc w:val="both"/>
                      </w:pPr>
                    </w:p>
                    <w:p w:rsidR="00415260" w:rsidRDefault="00415260" w:rsidP="00415260">
                      <w:pPr>
                        <w:jc w:val="both"/>
                      </w:pPr>
                    </w:p>
                  </w:txbxContent>
                </v:textbox>
                <w10:wrap type="square"/>
              </v:shape>
            </w:pict>
          </mc:Fallback>
        </mc:AlternateContent>
      </w:r>
      <w:r w:rsidR="006A0310">
        <w:rPr>
          <w:b/>
          <w:noProof/>
        </w:rPr>
        <mc:AlternateContent>
          <mc:Choice Requires="wps">
            <w:drawing>
              <wp:anchor distT="0" distB="0" distL="114300" distR="114300" simplePos="0" relativeHeight="251654144" behindDoc="0" locked="0" layoutInCell="1" allowOverlap="1" wp14:anchorId="6413A0AE" wp14:editId="6008252D">
                <wp:simplePos x="0" y="0"/>
                <wp:positionH relativeFrom="column">
                  <wp:posOffset>-904240</wp:posOffset>
                </wp:positionH>
                <wp:positionV relativeFrom="paragraph">
                  <wp:posOffset>-848995</wp:posOffset>
                </wp:positionV>
                <wp:extent cx="7245985" cy="321310"/>
                <wp:effectExtent l="635" t="4445" r="1905" b="0"/>
                <wp:wrapNone/>
                <wp:docPr id="1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98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648" w:rsidRPr="00E37887" w:rsidRDefault="001B03B6" w:rsidP="003F75D8">
                            <w:pPr>
                              <w:pStyle w:val="volIssue1"/>
                            </w:pPr>
                            <w:r>
                              <w:rPr>
                                <w:sz w:val="24"/>
                                <w:szCs w:val="24"/>
                              </w:rPr>
                              <w:t>Spring</w:t>
                            </w:r>
                            <w:r w:rsidR="00940B3A">
                              <w:rPr>
                                <w:sz w:val="24"/>
                                <w:szCs w:val="24"/>
                              </w:rPr>
                              <w:t xml:space="preserve"> 2015</w:t>
                            </w:r>
                            <w:r w:rsidR="00953648" w:rsidRPr="00EA07B6">
                              <w:rPr>
                                <w:sz w:val="24"/>
                                <w:szCs w:val="24"/>
                              </w:rPr>
                              <w:t xml:space="preserve">                                                                                                                 </w:t>
                            </w:r>
                            <w:r w:rsidR="00953648" w:rsidRPr="00E37887">
                              <w:t xml:space="preserve">VOL. # </w:t>
                            </w:r>
                            <w:r w:rsidR="00940B3A">
                              <w:t>F</w:t>
                            </w:r>
                            <w:r>
                              <w:t>ive</w:t>
                            </w:r>
                            <w:r w:rsidR="00953648">
                              <w:t>,</w:t>
                            </w:r>
                            <w:r w:rsidR="001E4258">
                              <w:t xml:space="preserve"> </w:t>
                            </w:r>
                            <w:r w:rsidR="00953648" w:rsidRPr="00E37887">
                              <w:t xml:space="preserve"> ISSUE #</w:t>
                            </w:r>
                            <w:r w:rsidR="00940B3A">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3A0AE" id="Text Box 76" o:spid="_x0000_s1034" type="#_x0000_t202" style="position:absolute;margin-left:-71.2pt;margin-top:-66.85pt;width:570.55pt;height:2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oim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" filled="f" stroked="f">
                <v:textbox>
                  <w:txbxContent>
                    <w:p w:rsidR="00953648" w:rsidRPr="00E37887" w:rsidRDefault="001B03B6" w:rsidP="003F75D8">
                      <w:pPr>
                        <w:pStyle w:val="volIssue1"/>
                      </w:pPr>
                      <w:r>
                        <w:rPr>
                          <w:sz w:val="24"/>
                          <w:szCs w:val="24"/>
                        </w:rPr>
                        <w:t>Spring</w:t>
                      </w:r>
                      <w:r w:rsidR="00940B3A">
                        <w:rPr>
                          <w:sz w:val="24"/>
                          <w:szCs w:val="24"/>
                        </w:rPr>
                        <w:t xml:space="preserve"> 2015</w:t>
                      </w:r>
                      <w:r w:rsidR="00953648" w:rsidRPr="00EA07B6">
                        <w:rPr>
                          <w:sz w:val="24"/>
                          <w:szCs w:val="24"/>
                        </w:rPr>
                        <w:t xml:space="preserve">                                                                                                                 </w:t>
                      </w:r>
                      <w:r w:rsidR="00953648" w:rsidRPr="00E37887">
                        <w:t xml:space="preserve">VOL. # </w:t>
                      </w:r>
                      <w:r w:rsidR="00940B3A">
                        <w:t>F</w:t>
                      </w:r>
                      <w:r>
                        <w:t>ive</w:t>
                      </w:r>
                      <w:r w:rsidR="00953648">
                        <w:t>,</w:t>
                      </w:r>
                      <w:r w:rsidR="001E4258">
                        <w:t xml:space="preserve"> </w:t>
                      </w:r>
                      <w:r w:rsidR="00953648" w:rsidRPr="00E37887">
                        <w:t xml:space="preserve"> ISSUE #</w:t>
                      </w:r>
                      <w:r w:rsidR="00940B3A">
                        <w:t xml:space="preserve"> 1</w:t>
                      </w:r>
                    </w:p>
                  </w:txbxContent>
                </v:textbox>
              </v:shape>
            </w:pict>
          </mc:Fallback>
        </mc:AlternateContent>
      </w:r>
      <w:r w:rsidR="00377896">
        <w:rPr>
          <w:b/>
          <w:noProof/>
        </w:rPr>
        <mc:AlternateContent>
          <mc:Choice Requires="wps">
            <w:drawing>
              <wp:anchor distT="0" distB="0" distL="114300" distR="114300" simplePos="0" relativeHeight="251658240" behindDoc="0" locked="0" layoutInCell="1" allowOverlap="1" wp14:anchorId="53B7C509" wp14:editId="4C0EBB1E">
                <wp:simplePos x="0" y="0"/>
                <wp:positionH relativeFrom="column">
                  <wp:posOffset>-571500</wp:posOffset>
                </wp:positionH>
                <wp:positionV relativeFrom="paragraph">
                  <wp:posOffset>106680</wp:posOffset>
                </wp:positionV>
                <wp:extent cx="2765425" cy="2026920"/>
                <wp:effectExtent l="0" t="0" r="0" b="0"/>
                <wp:wrapNone/>
                <wp:docPr id="1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20269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AA6" w:rsidRPr="00EC30CD" w:rsidRDefault="00CC4037" w:rsidP="00CC4037">
                            <w:pPr>
                              <w:jc w:val="center"/>
                              <w:rPr>
                                <w:b/>
                                <w:i/>
                                <w:sz w:val="28"/>
                                <w:szCs w:val="28"/>
                              </w:rPr>
                            </w:pPr>
                            <w:r w:rsidRPr="00EC30CD">
                              <w:rPr>
                                <w:b/>
                                <w:i/>
                                <w:sz w:val="28"/>
                                <w:szCs w:val="28"/>
                              </w:rPr>
                              <w:t>WATER RESTRICTIONS</w:t>
                            </w:r>
                          </w:p>
                          <w:p w:rsidR="00AE3FC5" w:rsidRPr="00377896" w:rsidRDefault="00AE3FC5" w:rsidP="00CC4037">
                            <w:pPr>
                              <w:jc w:val="center"/>
                              <w:rPr>
                                <w:sz w:val="16"/>
                                <w:szCs w:val="16"/>
                              </w:rPr>
                            </w:pPr>
                          </w:p>
                          <w:p w:rsidR="00377896" w:rsidRDefault="0046554E" w:rsidP="00AE3FC5">
                            <w:r>
                              <w:t xml:space="preserve">Bernalillo </w:t>
                            </w:r>
                            <w:r w:rsidR="005906CD">
                              <w:t xml:space="preserve">County </w:t>
                            </w:r>
                            <w:r>
                              <w:t xml:space="preserve">is now enforcing water </w:t>
                            </w:r>
                            <w:r w:rsidR="00AE3FC5">
                              <w:t xml:space="preserve">conservation </w:t>
                            </w:r>
                            <w:r>
                              <w:t xml:space="preserve">restrictions. </w:t>
                            </w:r>
                            <w:r w:rsidR="00AE3FC5">
                              <w:t xml:space="preserve">They include no outside sprinkler watering between the hours of </w:t>
                            </w:r>
                            <w:r w:rsidR="00AE3FC5" w:rsidRPr="00AE3FC5">
                              <w:rPr>
                                <w:u w:val="single"/>
                              </w:rPr>
                              <w:t>11 AM and 7 PM</w:t>
                            </w:r>
                            <w:r w:rsidR="00AE3FC5">
                              <w:t xml:space="preserve">. </w:t>
                            </w:r>
                            <w:r w:rsidR="005906CD">
                              <w:t>Avoid a fine and s</w:t>
                            </w:r>
                            <w:r w:rsidR="00AE3FC5">
                              <w:t xml:space="preserve">et your timers accordingly. </w:t>
                            </w:r>
                          </w:p>
                          <w:p w:rsidR="00377896" w:rsidRPr="00377896" w:rsidRDefault="00377896" w:rsidP="00AE3FC5">
                            <w:pPr>
                              <w:rPr>
                                <w:sz w:val="16"/>
                                <w:szCs w:val="16"/>
                              </w:rPr>
                            </w:pPr>
                          </w:p>
                          <w:p w:rsidR="00AE3FC5" w:rsidRDefault="00AE3FC5" w:rsidP="005906CD">
                            <w:pPr>
                              <w:jc w:val="center"/>
                            </w:pPr>
                            <w:r>
                              <w:t>For more information and water conservation tips, visit:</w:t>
                            </w:r>
                          </w:p>
                          <w:p w:rsidR="00AE3FC5" w:rsidRPr="00AE3FC5" w:rsidRDefault="00AE3FC5" w:rsidP="00AE3FC5">
                            <w:pPr>
                              <w:rPr>
                                <w:sz w:val="8"/>
                                <w:szCs w:val="8"/>
                              </w:rPr>
                            </w:pPr>
                          </w:p>
                          <w:p w:rsidR="0046554E" w:rsidRPr="00377896" w:rsidRDefault="00350843" w:rsidP="00AE3FC5">
                            <w:pPr>
                              <w:jc w:val="center"/>
                              <w:rPr>
                                <w:b/>
                                <w:color w:val="4F81BD" w:themeColor="accent1"/>
                              </w:rPr>
                            </w:pPr>
                            <w:hyperlink r:id="rId12" w:history="1">
                              <w:r w:rsidR="00AE3FC5" w:rsidRPr="00377896">
                                <w:rPr>
                                  <w:rStyle w:val="Hyperlink"/>
                                  <w:b/>
                                  <w:color w:val="4F81BD" w:themeColor="accent1"/>
                                </w:rPr>
                                <w:t>www.bernco.gov/water</w:t>
                              </w:r>
                            </w:hyperlink>
                          </w:p>
                          <w:p w:rsidR="00AE3FC5" w:rsidRDefault="00AE3FC5" w:rsidP="00AE3FC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C509" id="Text Box 80" o:spid="_x0000_s1035" type="#_x0000_t202" style="position:absolute;margin-left:-45pt;margin-top:8.4pt;width:217.75pt;height:15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" filled="f" fillcolor="silver" stroked="f">
                <v:textbox>
                  <w:txbxContent>
                    <w:p w:rsidR="009A2AA6" w:rsidRPr="00EC30CD" w:rsidRDefault="00CC4037" w:rsidP="00CC4037">
                      <w:pPr>
                        <w:jc w:val="center"/>
                        <w:rPr>
                          <w:b/>
                          <w:i/>
                          <w:sz w:val="28"/>
                          <w:szCs w:val="28"/>
                        </w:rPr>
                      </w:pPr>
                      <w:r w:rsidRPr="00EC30CD">
                        <w:rPr>
                          <w:b/>
                          <w:i/>
                          <w:sz w:val="28"/>
                          <w:szCs w:val="28"/>
                        </w:rPr>
                        <w:t>WATER RESTRICTIONS</w:t>
                      </w:r>
                    </w:p>
                    <w:p w:rsidR="00AE3FC5" w:rsidRPr="00377896" w:rsidRDefault="00AE3FC5" w:rsidP="00CC4037">
                      <w:pPr>
                        <w:jc w:val="center"/>
                        <w:rPr>
                          <w:sz w:val="16"/>
                          <w:szCs w:val="16"/>
                        </w:rPr>
                      </w:pPr>
                    </w:p>
                    <w:p w:rsidR="00377896" w:rsidRDefault="0046554E" w:rsidP="00AE3FC5">
                      <w:r>
                        <w:t xml:space="preserve">Bernalillo </w:t>
                      </w:r>
                      <w:r w:rsidR="005906CD">
                        <w:t xml:space="preserve">County </w:t>
                      </w:r>
                      <w:r>
                        <w:t xml:space="preserve">is now enforcing water </w:t>
                      </w:r>
                      <w:r w:rsidR="00AE3FC5">
                        <w:t xml:space="preserve">conservation </w:t>
                      </w:r>
                      <w:r>
                        <w:t xml:space="preserve">restrictions. </w:t>
                      </w:r>
                      <w:r w:rsidR="00AE3FC5">
                        <w:t xml:space="preserve">They include no outside sprinkler watering between the hours of </w:t>
                      </w:r>
                      <w:r w:rsidR="00AE3FC5" w:rsidRPr="00AE3FC5">
                        <w:rPr>
                          <w:u w:val="single"/>
                        </w:rPr>
                        <w:t>11 AM and 7 PM</w:t>
                      </w:r>
                      <w:r w:rsidR="00AE3FC5">
                        <w:t xml:space="preserve">. </w:t>
                      </w:r>
                      <w:r w:rsidR="005906CD">
                        <w:t>Avoid a fine and s</w:t>
                      </w:r>
                      <w:r w:rsidR="00AE3FC5">
                        <w:t xml:space="preserve">et your timers accordingly. </w:t>
                      </w:r>
                    </w:p>
                    <w:p w:rsidR="00377896" w:rsidRPr="00377896" w:rsidRDefault="00377896" w:rsidP="00AE3FC5">
                      <w:pPr>
                        <w:rPr>
                          <w:sz w:val="16"/>
                          <w:szCs w:val="16"/>
                        </w:rPr>
                      </w:pPr>
                    </w:p>
                    <w:p w:rsidR="00AE3FC5" w:rsidRDefault="00AE3FC5" w:rsidP="005906CD">
                      <w:pPr>
                        <w:jc w:val="center"/>
                      </w:pPr>
                      <w:r>
                        <w:t>For more information and water conservation tips, visit:</w:t>
                      </w:r>
                    </w:p>
                    <w:p w:rsidR="00AE3FC5" w:rsidRPr="00AE3FC5" w:rsidRDefault="00AE3FC5" w:rsidP="00AE3FC5">
                      <w:pPr>
                        <w:rPr>
                          <w:sz w:val="8"/>
                          <w:szCs w:val="8"/>
                        </w:rPr>
                      </w:pPr>
                    </w:p>
                    <w:p w:rsidR="0046554E" w:rsidRPr="00377896" w:rsidRDefault="00350843" w:rsidP="00AE3FC5">
                      <w:pPr>
                        <w:jc w:val="center"/>
                        <w:rPr>
                          <w:b/>
                          <w:color w:val="4F81BD" w:themeColor="accent1"/>
                        </w:rPr>
                      </w:pPr>
                      <w:hyperlink r:id="rId13" w:history="1">
                        <w:r w:rsidR="00AE3FC5" w:rsidRPr="00377896">
                          <w:rPr>
                            <w:rStyle w:val="Hyperlink"/>
                            <w:b/>
                            <w:color w:val="4F81BD" w:themeColor="accent1"/>
                          </w:rPr>
                          <w:t>www.bernco.gov/water</w:t>
                        </w:r>
                      </w:hyperlink>
                    </w:p>
                    <w:p w:rsidR="00AE3FC5" w:rsidRDefault="00AE3FC5" w:rsidP="00AE3FC5">
                      <w:pPr>
                        <w:jc w:val="center"/>
                      </w:pPr>
                    </w:p>
                  </w:txbxContent>
                </v:textbox>
              </v:shape>
            </w:pict>
          </mc:Fallback>
        </mc:AlternateContent>
      </w:r>
      <w:r w:rsidR="001A33C5">
        <w:rPr>
          <w:b/>
          <w:noProof/>
        </w:rPr>
        <mc:AlternateContent>
          <mc:Choice Requires="wps">
            <w:drawing>
              <wp:anchor distT="0" distB="0" distL="114300" distR="114300" simplePos="0" relativeHeight="251653120" behindDoc="0" locked="0" layoutInCell="1" allowOverlap="1" wp14:anchorId="6C2D475C" wp14:editId="20178FFB">
                <wp:simplePos x="0" y="0"/>
                <wp:positionH relativeFrom="column">
                  <wp:posOffset>2664725</wp:posOffset>
                </wp:positionH>
                <wp:positionV relativeFrom="paragraph">
                  <wp:posOffset>-143301</wp:posOffset>
                </wp:positionV>
                <wp:extent cx="3331210" cy="3637128"/>
                <wp:effectExtent l="0" t="0" r="0" b="1905"/>
                <wp:wrapNone/>
                <wp:docPr id="2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3637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648" w:rsidRPr="004F0D57" w:rsidRDefault="00CC4037" w:rsidP="00CB5829">
                            <w:pPr>
                              <w:pStyle w:val="Heading2"/>
                              <w:rPr>
                                <w:rFonts w:ascii="Times" w:hAnsi="Times" w:cs="Times"/>
                                <w:i/>
                                <w:sz w:val="24"/>
                                <w:szCs w:val="24"/>
                              </w:rPr>
                            </w:pPr>
                            <w:r>
                              <w:rPr>
                                <w:rFonts w:ascii="Times" w:hAnsi="Times" w:cs="Times"/>
                                <w:i/>
                                <w:color w:val="auto"/>
                                <w:sz w:val="24"/>
                                <w:szCs w:val="24"/>
                              </w:rPr>
                              <w:t>NORTHEAST COMMAND AREA WEBSITE</w:t>
                            </w:r>
                          </w:p>
                          <w:p w:rsidR="00953648" w:rsidRPr="001A33C5" w:rsidRDefault="00953648" w:rsidP="004313DE">
                            <w:pPr>
                              <w:rPr>
                                <w:sz w:val="16"/>
                                <w:szCs w:val="16"/>
                              </w:rPr>
                            </w:pPr>
                          </w:p>
                          <w:p w:rsidR="001A33C5" w:rsidRDefault="001A33C5" w:rsidP="004313DE">
                            <w:r>
                              <w:t xml:space="preserve">The Northeast Area Command has set up their own website to give us easy access to a number of </w:t>
                            </w:r>
                            <w:r w:rsidR="00377896">
                              <w:t>forms and regulation</w:t>
                            </w:r>
                            <w:r>
                              <w:t xml:space="preserve">s. Their drop down lists on the website </w:t>
                            </w:r>
                            <w:r w:rsidR="00377896">
                              <w:t>include</w:t>
                            </w:r>
                            <w:r>
                              <w:t xml:space="preserve"> many of the categories you will </w:t>
                            </w:r>
                            <w:r w:rsidR="00377896">
                              <w:t xml:space="preserve">find of interest. </w:t>
                            </w:r>
                            <w:r>
                              <w:t xml:space="preserve">It is a very thorough website. </w:t>
                            </w:r>
                          </w:p>
                          <w:p w:rsidR="001A33C5" w:rsidRPr="001A33C5" w:rsidRDefault="001A33C5" w:rsidP="004313DE">
                            <w:pPr>
                              <w:rPr>
                                <w:sz w:val="8"/>
                                <w:szCs w:val="8"/>
                              </w:rPr>
                            </w:pPr>
                          </w:p>
                          <w:p w:rsidR="001A33C5" w:rsidRDefault="001A33C5" w:rsidP="004313DE">
                            <w:r>
                              <w:t>There is also a blog associated with it to give you the latest updates to which you can subscribe. For instance, I am still astounded by the number of thefts in the Northeast area involving vehicles. It is a reminder to lock your car no matter where you are parked or how long you will be away.</w:t>
                            </w:r>
                          </w:p>
                          <w:p w:rsidR="001A33C5" w:rsidRPr="001A33C5" w:rsidRDefault="001A33C5" w:rsidP="004313DE">
                            <w:pPr>
                              <w:rPr>
                                <w:sz w:val="8"/>
                                <w:szCs w:val="8"/>
                              </w:rPr>
                            </w:pPr>
                          </w:p>
                          <w:p w:rsidR="001A33C5" w:rsidRPr="00377896" w:rsidRDefault="001A33C5" w:rsidP="001A33C5">
                            <w:pPr>
                              <w:jc w:val="center"/>
                              <w:rPr>
                                <w:b/>
                                <w:color w:val="4F81BD" w:themeColor="accent1"/>
                              </w:rPr>
                            </w:pPr>
                            <w:r>
                              <w:t xml:space="preserve">Their website address is: </w:t>
                            </w:r>
                            <w:hyperlink r:id="rId14" w:history="1">
                              <w:r w:rsidRPr="00377896">
                                <w:rPr>
                                  <w:rStyle w:val="Hyperlink"/>
                                  <w:b/>
                                  <w:color w:val="4F81BD" w:themeColor="accent1"/>
                                </w:rPr>
                                <w:t>www.northeastareacommand.com</w:t>
                              </w:r>
                            </w:hyperlink>
                          </w:p>
                          <w:p w:rsidR="001A33C5" w:rsidRPr="00377896" w:rsidRDefault="001A33C5" w:rsidP="001A33C5">
                            <w:pPr>
                              <w:jc w:val="center"/>
                              <w:rPr>
                                <w:b/>
                                <w:color w:val="4F81BD" w:themeColor="accent1"/>
                                <w:sz w:val="8"/>
                                <w:szCs w:val="8"/>
                              </w:rPr>
                            </w:pPr>
                          </w:p>
                          <w:p w:rsidR="001A33C5" w:rsidRDefault="001A33C5" w:rsidP="001A33C5">
                            <w:pPr>
                              <w:jc w:val="center"/>
                            </w:pPr>
                            <w:r>
                              <w:t>You may also reach it through the</w:t>
                            </w:r>
                          </w:p>
                          <w:p w:rsidR="001A33C5" w:rsidRPr="0017058D" w:rsidRDefault="001A33C5" w:rsidP="001A33C5">
                            <w:pPr>
                              <w:jc w:val="center"/>
                              <w:rPr>
                                <w:color w:val="4F81BD" w:themeColor="accent1"/>
                              </w:rPr>
                            </w:pPr>
                            <w:r>
                              <w:t xml:space="preserve"> Del Norte web site</w:t>
                            </w:r>
                            <w:r w:rsidRPr="00377896">
                              <w:rPr>
                                <w:b/>
                              </w:rPr>
                              <w:t xml:space="preserve">: </w:t>
                            </w:r>
                            <w:hyperlink r:id="rId15" w:history="1">
                              <w:r w:rsidRPr="00377896">
                                <w:rPr>
                                  <w:rStyle w:val="Hyperlink"/>
                                  <w:b/>
                                  <w:color w:val="4F81BD" w:themeColor="accent1"/>
                                </w:rPr>
                                <w:t>www.delnortena.org</w:t>
                              </w:r>
                            </w:hyperlink>
                          </w:p>
                          <w:p w:rsidR="001A33C5" w:rsidRDefault="001A33C5" w:rsidP="001A33C5">
                            <w:pPr>
                              <w:jc w:val="center"/>
                            </w:pPr>
                            <w:r>
                              <w:t xml:space="preserve">Click on </w:t>
                            </w:r>
                            <w:r w:rsidR="00377896" w:rsidRPr="00377896">
                              <w:rPr>
                                <w:i/>
                              </w:rPr>
                              <w:t>“</w:t>
                            </w:r>
                            <w:r w:rsidRPr="00377896">
                              <w:rPr>
                                <w:i/>
                              </w:rPr>
                              <w:t>Reference Links.</w:t>
                            </w:r>
                            <w:r w:rsidR="00377896" w:rsidRPr="00377896">
                              <w:rPr>
                                <w:i/>
                              </w:rPr>
                              <w:t>”</w:t>
                            </w:r>
                          </w:p>
                          <w:p w:rsidR="001A33C5" w:rsidRDefault="001A33C5" w:rsidP="004313DE">
                            <w:r>
                              <w:t xml:space="preserve"> </w:t>
                            </w:r>
                          </w:p>
                          <w:p w:rsidR="00B57DB4" w:rsidRDefault="00B57DB4" w:rsidP="004313DE">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D475C" id="Text Box 75" o:spid="_x0000_s1036" type="#_x0000_t202" style="position:absolute;margin-left:209.8pt;margin-top:-11.3pt;width:262.3pt;height:28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" filled="f" stroked="f">
                <v:textbox>
                  <w:txbxContent>
                    <w:p w:rsidR="00953648" w:rsidRPr="004F0D57" w:rsidRDefault="00CC4037" w:rsidP="00CB5829">
                      <w:pPr>
                        <w:pStyle w:val="Heading2"/>
                        <w:rPr>
                          <w:rFonts w:ascii="Times" w:hAnsi="Times" w:cs="Times"/>
                          <w:i/>
                          <w:sz w:val="24"/>
                          <w:szCs w:val="24"/>
                        </w:rPr>
                      </w:pPr>
                      <w:r>
                        <w:rPr>
                          <w:rFonts w:ascii="Times" w:hAnsi="Times" w:cs="Times"/>
                          <w:i/>
                          <w:color w:val="auto"/>
                          <w:sz w:val="24"/>
                          <w:szCs w:val="24"/>
                        </w:rPr>
                        <w:t>NORTHEAST COMMAND AREA WEBSITE</w:t>
                      </w:r>
                    </w:p>
                    <w:p w:rsidR="00953648" w:rsidRPr="001A33C5" w:rsidRDefault="00953648" w:rsidP="004313DE">
                      <w:pPr>
                        <w:rPr>
                          <w:sz w:val="16"/>
                          <w:szCs w:val="16"/>
                        </w:rPr>
                      </w:pPr>
                    </w:p>
                    <w:p w:rsidR="001A33C5" w:rsidRDefault="001A33C5" w:rsidP="004313DE">
                      <w:r>
                        <w:t xml:space="preserve">The Northeast Area Command has set up their own website to give us easy access to a number of </w:t>
                      </w:r>
                      <w:r w:rsidR="00377896">
                        <w:t>forms and regulation</w:t>
                      </w:r>
                      <w:r>
                        <w:t xml:space="preserve">s. Their drop down lists on the website </w:t>
                      </w:r>
                      <w:r w:rsidR="00377896">
                        <w:t>include</w:t>
                      </w:r>
                      <w:r>
                        <w:t xml:space="preserve"> many of the categories you will </w:t>
                      </w:r>
                      <w:r w:rsidR="00377896">
                        <w:t xml:space="preserve">find of interest. </w:t>
                      </w:r>
                      <w:r>
                        <w:t xml:space="preserve">It is a very thorough website. </w:t>
                      </w:r>
                    </w:p>
                    <w:p w:rsidR="001A33C5" w:rsidRPr="001A33C5" w:rsidRDefault="001A33C5" w:rsidP="004313DE">
                      <w:pPr>
                        <w:rPr>
                          <w:sz w:val="8"/>
                          <w:szCs w:val="8"/>
                        </w:rPr>
                      </w:pPr>
                    </w:p>
                    <w:p w:rsidR="001A33C5" w:rsidRDefault="001A33C5" w:rsidP="004313DE">
                      <w:r>
                        <w:t>There is also a blog associated with it to give you the latest updates to which you can subscribe. For instance, I am still astounded by the number of thefts in the Northeast area involving vehicles. It is a reminder to lock your car no matter where you are parked or how long you will be away.</w:t>
                      </w:r>
                    </w:p>
                    <w:p w:rsidR="001A33C5" w:rsidRPr="001A33C5" w:rsidRDefault="001A33C5" w:rsidP="004313DE">
                      <w:pPr>
                        <w:rPr>
                          <w:sz w:val="8"/>
                          <w:szCs w:val="8"/>
                        </w:rPr>
                      </w:pPr>
                    </w:p>
                    <w:p w:rsidR="001A33C5" w:rsidRPr="00377896" w:rsidRDefault="001A33C5" w:rsidP="001A33C5">
                      <w:pPr>
                        <w:jc w:val="center"/>
                        <w:rPr>
                          <w:b/>
                          <w:color w:val="4F81BD" w:themeColor="accent1"/>
                        </w:rPr>
                      </w:pPr>
                      <w:r>
                        <w:t xml:space="preserve">Their website address is: </w:t>
                      </w:r>
                      <w:hyperlink r:id="rId16" w:history="1">
                        <w:r w:rsidRPr="00377896">
                          <w:rPr>
                            <w:rStyle w:val="Hyperlink"/>
                            <w:b/>
                            <w:color w:val="4F81BD" w:themeColor="accent1"/>
                          </w:rPr>
                          <w:t>www.northeastareacommand.com</w:t>
                        </w:r>
                      </w:hyperlink>
                    </w:p>
                    <w:p w:rsidR="001A33C5" w:rsidRPr="00377896" w:rsidRDefault="001A33C5" w:rsidP="001A33C5">
                      <w:pPr>
                        <w:jc w:val="center"/>
                        <w:rPr>
                          <w:b/>
                          <w:color w:val="4F81BD" w:themeColor="accent1"/>
                          <w:sz w:val="8"/>
                          <w:szCs w:val="8"/>
                        </w:rPr>
                      </w:pPr>
                    </w:p>
                    <w:p w:rsidR="001A33C5" w:rsidRDefault="001A33C5" w:rsidP="001A33C5">
                      <w:pPr>
                        <w:jc w:val="center"/>
                      </w:pPr>
                      <w:r>
                        <w:t>You may also reach it through the</w:t>
                      </w:r>
                    </w:p>
                    <w:p w:rsidR="001A33C5" w:rsidRPr="0017058D" w:rsidRDefault="001A33C5" w:rsidP="001A33C5">
                      <w:pPr>
                        <w:jc w:val="center"/>
                        <w:rPr>
                          <w:color w:val="4F81BD" w:themeColor="accent1"/>
                        </w:rPr>
                      </w:pPr>
                      <w:r>
                        <w:t xml:space="preserve"> Del Norte web site</w:t>
                      </w:r>
                      <w:r w:rsidRPr="00377896">
                        <w:rPr>
                          <w:b/>
                        </w:rPr>
                        <w:t xml:space="preserve">: </w:t>
                      </w:r>
                      <w:hyperlink r:id="rId17" w:history="1">
                        <w:r w:rsidRPr="00377896">
                          <w:rPr>
                            <w:rStyle w:val="Hyperlink"/>
                            <w:b/>
                            <w:color w:val="4F81BD" w:themeColor="accent1"/>
                          </w:rPr>
                          <w:t>www.delnortena.org</w:t>
                        </w:r>
                      </w:hyperlink>
                    </w:p>
                    <w:p w:rsidR="001A33C5" w:rsidRDefault="001A33C5" w:rsidP="001A33C5">
                      <w:pPr>
                        <w:jc w:val="center"/>
                      </w:pPr>
                      <w:r>
                        <w:t xml:space="preserve">Click on </w:t>
                      </w:r>
                      <w:r w:rsidR="00377896" w:rsidRPr="00377896">
                        <w:rPr>
                          <w:i/>
                        </w:rPr>
                        <w:t>“</w:t>
                      </w:r>
                      <w:r w:rsidRPr="00377896">
                        <w:rPr>
                          <w:i/>
                        </w:rPr>
                        <w:t>Reference Links.</w:t>
                      </w:r>
                      <w:r w:rsidR="00377896" w:rsidRPr="00377896">
                        <w:rPr>
                          <w:i/>
                        </w:rPr>
                        <w:t>”</w:t>
                      </w:r>
                    </w:p>
                    <w:p w:rsidR="001A33C5" w:rsidRDefault="001A33C5" w:rsidP="004313DE">
                      <w:r>
                        <w:t xml:space="preserve"> </w:t>
                      </w:r>
                    </w:p>
                    <w:p w:rsidR="00B57DB4" w:rsidRDefault="00B57DB4" w:rsidP="004313DE">
                      <w:r>
                        <w:t xml:space="preserve">. </w:t>
                      </w:r>
                    </w:p>
                  </w:txbxContent>
                </v:textbox>
              </v:shape>
            </w:pict>
          </mc:Fallback>
        </mc:AlternateContent>
      </w:r>
      <w:r w:rsidR="000375C0">
        <w:rPr>
          <w:b/>
          <w:noProof/>
        </w:rPr>
        <mc:AlternateContent>
          <mc:Choice Requires="wps">
            <w:drawing>
              <wp:anchor distT="0" distB="0" distL="114300" distR="114300" simplePos="0" relativeHeight="251702272" behindDoc="0" locked="0" layoutInCell="1" allowOverlap="1" wp14:anchorId="1122D875" wp14:editId="00D6BACD">
                <wp:simplePos x="0" y="0"/>
                <wp:positionH relativeFrom="column">
                  <wp:posOffset>2133600</wp:posOffset>
                </wp:positionH>
                <wp:positionV relativeFrom="paragraph">
                  <wp:posOffset>8069580</wp:posOffset>
                </wp:positionV>
                <wp:extent cx="845820" cy="312420"/>
                <wp:effectExtent l="9525" t="11430" r="11430" b="9525"/>
                <wp:wrapNone/>
                <wp:docPr id="2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12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3648" w:rsidRPr="00FA1546" w:rsidRDefault="00953648" w:rsidP="00FA1546">
                            <w:pPr>
                              <w:jc w:val="center"/>
                            </w:pPr>
                            <w:r w:rsidRPr="00FA1546">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2D875" id="Text Box 125" o:spid="_x0000_s1037" type="#_x0000_t202" style="position:absolute;margin-left:168pt;margin-top:635.4pt;width:66.6pt;height:2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" filled="f">
                <v:textbox>
                  <w:txbxContent>
                    <w:p w:rsidR="00953648" w:rsidRPr="00FA1546" w:rsidRDefault="00953648" w:rsidP="00FA1546">
                      <w:pPr>
                        <w:jc w:val="center"/>
                      </w:pPr>
                      <w:r w:rsidRPr="00FA1546">
                        <w:t>2.</w:t>
                      </w:r>
                    </w:p>
                  </w:txbxContent>
                </v:textbox>
              </v:shape>
            </w:pict>
          </mc:Fallback>
        </mc:AlternateContent>
      </w:r>
      <w:r w:rsidR="000375C0">
        <w:rPr>
          <w:b/>
          <w:noProof/>
        </w:rPr>
        <mc:AlternateContent>
          <mc:Choice Requires="wps">
            <w:drawing>
              <wp:anchor distT="0" distB="0" distL="114300" distR="114300" simplePos="0" relativeHeight="251657216" behindDoc="0" locked="0" layoutInCell="1" allowOverlap="1" wp14:anchorId="48C90A16" wp14:editId="6394CFFF">
                <wp:simplePos x="0" y="0"/>
                <wp:positionH relativeFrom="column">
                  <wp:posOffset>-570865</wp:posOffset>
                </wp:positionH>
                <wp:positionV relativeFrom="paragraph">
                  <wp:posOffset>7035800</wp:posOffset>
                </wp:positionV>
                <wp:extent cx="2628900" cy="660400"/>
                <wp:effectExtent l="10160" t="15875" r="18415" b="9525"/>
                <wp:wrapNone/>
                <wp:docPr id="1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60400"/>
                        </a:xfrm>
                        <a:prstGeom prst="rect">
                          <a:avLst/>
                        </a:prstGeom>
                        <a:noFill/>
                        <a:ln w="19050">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rsidR="00953648" w:rsidRPr="009E2D9B" w:rsidRDefault="00953648" w:rsidP="00CE55DF">
                            <w:pPr>
                              <w:jc w:val="center"/>
                              <w:rPr>
                                <w:szCs w:val="24"/>
                              </w:rPr>
                            </w:pPr>
                            <w:r w:rsidRPr="009E2D9B">
                              <w:rPr>
                                <w:szCs w:val="24"/>
                              </w:rPr>
                              <w:t>You may read about the crime statistics in your neighborhood on the website.</w:t>
                            </w:r>
                          </w:p>
                          <w:p w:rsidR="00953648" w:rsidRPr="009E2D9B" w:rsidRDefault="00953648" w:rsidP="00CE55DF">
                            <w:pPr>
                              <w:jc w:val="center"/>
                              <w:rPr>
                                <w:b/>
                                <w:szCs w:val="24"/>
                              </w:rPr>
                            </w:pPr>
                            <w:r w:rsidRPr="009E2D9B">
                              <w:rPr>
                                <w:b/>
                                <w:szCs w:val="24"/>
                              </w:rPr>
                              <w:t>www.delnortena.org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90A16" id="Text Box 79" o:spid="_x0000_s1038" type="#_x0000_t202" style="position:absolute;margin-left:-44.95pt;margin-top:554pt;width:207pt;height: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" filled="f" strokecolor="#00b0f0" strokeweight="1.5pt">
                <v:textbox>
                  <w:txbxContent>
                    <w:p w:rsidR="00953648" w:rsidRPr="009E2D9B" w:rsidRDefault="00953648" w:rsidP="00CE55DF">
                      <w:pPr>
                        <w:jc w:val="center"/>
                        <w:rPr>
                          <w:szCs w:val="24"/>
                        </w:rPr>
                      </w:pPr>
                      <w:r w:rsidRPr="009E2D9B">
                        <w:rPr>
                          <w:szCs w:val="24"/>
                        </w:rPr>
                        <w:t>You may read about the crime statistics in your neighborhood on the website.</w:t>
                      </w:r>
                    </w:p>
                    <w:p w:rsidR="00953648" w:rsidRPr="009E2D9B" w:rsidRDefault="00953648" w:rsidP="00CE55DF">
                      <w:pPr>
                        <w:jc w:val="center"/>
                        <w:rPr>
                          <w:b/>
                          <w:szCs w:val="24"/>
                        </w:rPr>
                      </w:pPr>
                      <w:r w:rsidRPr="009E2D9B">
                        <w:rPr>
                          <w:b/>
                          <w:szCs w:val="24"/>
                        </w:rPr>
                        <w:t>www.delnortena.org</w:t>
                      </w:r>
                    </w:p>
                  </w:txbxContent>
                </v:textbox>
              </v:shape>
            </w:pict>
          </mc:Fallback>
        </mc:AlternateContent>
      </w:r>
      <w:r w:rsidR="00021F25">
        <w:rPr>
          <w:b/>
          <w:noProof/>
        </w:rPr>
        <w:drawing>
          <wp:anchor distT="0" distB="0" distL="114300" distR="114300" simplePos="0" relativeHeight="251651072" behindDoc="1" locked="0" layoutInCell="1" allowOverlap="1">
            <wp:simplePos x="0" y="0"/>
            <wp:positionH relativeFrom="column">
              <wp:posOffset>-1208405</wp:posOffset>
            </wp:positionH>
            <wp:positionV relativeFrom="paragraph">
              <wp:posOffset>-1159510</wp:posOffset>
            </wp:positionV>
            <wp:extent cx="7778750" cy="10066655"/>
            <wp:effectExtent l="19050" t="0" r="0" b="0"/>
            <wp:wrapNone/>
            <wp:docPr id="73" name="Picture 73" descr="fresh_Newsltr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resh_Newsltr_p2"/>
                    <pic:cNvPicPr>
                      <a:picLocks noChangeAspect="1" noChangeArrowheads="1"/>
                    </pic:cNvPicPr>
                  </pic:nvPicPr>
                  <pic:blipFill>
                    <a:blip r:embed="rId18" cstate="print"/>
                    <a:srcRect/>
                    <a:stretch>
                      <a:fillRect/>
                    </a:stretch>
                  </pic:blipFill>
                  <pic:spPr bwMode="auto">
                    <a:xfrm>
                      <a:off x="0" y="0"/>
                      <a:ext cx="7778750" cy="10066655"/>
                    </a:xfrm>
                    <a:prstGeom prst="rect">
                      <a:avLst/>
                    </a:prstGeom>
                    <a:noFill/>
                    <a:ln w="9525">
                      <a:noFill/>
                      <a:miter lim="800000"/>
                      <a:headEnd/>
                      <a:tailEnd/>
                    </a:ln>
                  </pic:spPr>
                </pic:pic>
              </a:graphicData>
            </a:graphic>
          </wp:anchor>
        </w:drawing>
      </w:r>
      <w:r w:rsidR="004E0494">
        <w:br w:type="page"/>
      </w:r>
      <w:r>
        <w:rPr>
          <w:b/>
          <w:noProof/>
        </w:rPr>
        <w:lastRenderedPageBreak/>
        <mc:AlternateContent>
          <mc:Choice Requires="wps">
            <w:drawing>
              <wp:anchor distT="0" distB="0" distL="114300" distR="114300" simplePos="0" relativeHeight="251663360" behindDoc="0" locked="0" layoutInCell="1" allowOverlap="1" wp14:anchorId="01B068DA" wp14:editId="67B3241F">
                <wp:simplePos x="0" y="0"/>
                <wp:positionH relativeFrom="column">
                  <wp:posOffset>3063240</wp:posOffset>
                </wp:positionH>
                <wp:positionV relativeFrom="paragraph">
                  <wp:posOffset>3329247</wp:posOffset>
                </wp:positionV>
                <wp:extent cx="2869565" cy="2301240"/>
                <wp:effectExtent l="0" t="0" r="0" b="3810"/>
                <wp:wrapNone/>
                <wp:docPr id="1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230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648" w:rsidRDefault="00FF7AF4" w:rsidP="00431B93">
                            <w:pPr>
                              <w:jc w:val="center"/>
                              <w:rPr>
                                <w:b/>
                                <w:i/>
                                <w:sz w:val="28"/>
                                <w:szCs w:val="28"/>
                              </w:rPr>
                            </w:pPr>
                            <w:r w:rsidRPr="00FF7AF4">
                              <w:rPr>
                                <w:b/>
                                <w:i/>
                                <w:sz w:val="28"/>
                                <w:szCs w:val="28"/>
                              </w:rPr>
                              <w:t>MAIL DELIVERY</w:t>
                            </w:r>
                          </w:p>
                          <w:p w:rsidR="00BF157F" w:rsidRPr="00BF157F" w:rsidRDefault="00BF157F" w:rsidP="00431B93">
                            <w:pPr>
                              <w:jc w:val="center"/>
                              <w:rPr>
                                <w:b/>
                                <w:i/>
                                <w:sz w:val="16"/>
                                <w:szCs w:val="16"/>
                              </w:rPr>
                            </w:pPr>
                          </w:p>
                          <w:p w:rsidR="00953648" w:rsidRPr="006A0310" w:rsidRDefault="00FF7AF4" w:rsidP="00FF7AF4">
                            <w:pPr>
                              <w:rPr>
                                <w:b/>
                                <w:sz w:val="23"/>
                                <w:szCs w:val="23"/>
                              </w:rPr>
                            </w:pPr>
                            <w:r w:rsidRPr="006A0310">
                              <w:rPr>
                                <w:b/>
                                <w:sz w:val="23"/>
                                <w:szCs w:val="23"/>
                              </w:rPr>
                              <w:t xml:space="preserve">As previously reported the mail service on the west </w:t>
                            </w:r>
                            <w:r w:rsidR="00EC30CD">
                              <w:rPr>
                                <w:b/>
                                <w:sz w:val="23"/>
                                <w:szCs w:val="23"/>
                              </w:rPr>
                              <w:t>side</w:t>
                            </w:r>
                            <w:r w:rsidRPr="006A0310">
                              <w:rPr>
                                <w:b/>
                                <w:sz w:val="23"/>
                                <w:szCs w:val="23"/>
                              </w:rPr>
                              <w:t xml:space="preserve"> of our neighborhood (west of San Pedro) has been affected by the lack of a permanent delivery person. Although many conversations have taken place the problem has </w:t>
                            </w:r>
                            <w:r w:rsidR="00BF157F" w:rsidRPr="006A0310">
                              <w:rPr>
                                <w:b/>
                                <w:sz w:val="23"/>
                                <w:szCs w:val="23"/>
                              </w:rPr>
                              <w:t xml:space="preserve">not yet been permanently solved. If you live in this area, you should have received a flier requesting a report of any issues you have experienced. Our message phone is 510-2341. We appreciate </w:t>
                            </w:r>
                            <w:r w:rsidR="006A0310">
                              <w:rPr>
                                <w:b/>
                                <w:sz w:val="23"/>
                                <w:szCs w:val="23"/>
                              </w:rPr>
                              <w:t xml:space="preserve">receiving your </w:t>
                            </w:r>
                            <w:r w:rsidR="00BF157F" w:rsidRPr="006A0310">
                              <w:rPr>
                                <w:b/>
                                <w:sz w:val="23"/>
                                <w:szCs w:val="23"/>
                              </w:rPr>
                              <w:t>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068DA" id="Text Box 85" o:spid="_x0000_s1039" type="#_x0000_t202" style="position:absolute;margin-left:241.2pt;margin-top:262.15pt;width:225.95pt;height:18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ZAuwIAAMQ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" filled="f" stroked="f">
                <v:textbox>
                  <w:txbxContent>
                    <w:p w:rsidR="00953648" w:rsidRDefault="00FF7AF4" w:rsidP="00431B93">
                      <w:pPr>
                        <w:jc w:val="center"/>
                        <w:rPr>
                          <w:b/>
                          <w:i/>
                          <w:sz w:val="28"/>
                          <w:szCs w:val="28"/>
                        </w:rPr>
                      </w:pPr>
                      <w:r w:rsidRPr="00FF7AF4">
                        <w:rPr>
                          <w:b/>
                          <w:i/>
                          <w:sz w:val="28"/>
                          <w:szCs w:val="28"/>
                        </w:rPr>
                        <w:t>MAIL DELIVERY</w:t>
                      </w:r>
                    </w:p>
                    <w:p w:rsidR="00BF157F" w:rsidRPr="00BF157F" w:rsidRDefault="00BF157F" w:rsidP="00431B93">
                      <w:pPr>
                        <w:jc w:val="center"/>
                        <w:rPr>
                          <w:b/>
                          <w:i/>
                          <w:sz w:val="16"/>
                          <w:szCs w:val="16"/>
                        </w:rPr>
                      </w:pPr>
                    </w:p>
                    <w:p w:rsidR="00953648" w:rsidRPr="006A0310" w:rsidRDefault="00FF7AF4" w:rsidP="00FF7AF4">
                      <w:pPr>
                        <w:rPr>
                          <w:b/>
                          <w:sz w:val="23"/>
                          <w:szCs w:val="23"/>
                        </w:rPr>
                      </w:pPr>
                      <w:r w:rsidRPr="006A0310">
                        <w:rPr>
                          <w:b/>
                          <w:sz w:val="23"/>
                          <w:szCs w:val="23"/>
                        </w:rPr>
                        <w:t xml:space="preserve">As previously reported the mail service on the west </w:t>
                      </w:r>
                      <w:r w:rsidR="00EC30CD">
                        <w:rPr>
                          <w:b/>
                          <w:sz w:val="23"/>
                          <w:szCs w:val="23"/>
                        </w:rPr>
                        <w:t>side</w:t>
                      </w:r>
                      <w:r w:rsidRPr="006A0310">
                        <w:rPr>
                          <w:b/>
                          <w:sz w:val="23"/>
                          <w:szCs w:val="23"/>
                        </w:rPr>
                        <w:t xml:space="preserve"> of our neighborhood (west of San Pedro) has been affected by the lack of a permanent delivery person. Although many conversations have taken place the problem has </w:t>
                      </w:r>
                      <w:r w:rsidR="00BF157F" w:rsidRPr="006A0310">
                        <w:rPr>
                          <w:b/>
                          <w:sz w:val="23"/>
                          <w:szCs w:val="23"/>
                        </w:rPr>
                        <w:t xml:space="preserve">not yet been permanently solved. If you live in this area, you should have received a flier requesting a report of any issues you have experienced. Our message phone is 510-2341. We appreciate </w:t>
                      </w:r>
                      <w:r w:rsidR="006A0310">
                        <w:rPr>
                          <w:b/>
                          <w:sz w:val="23"/>
                          <w:szCs w:val="23"/>
                        </w:rPr>
                        <w:t xml:space="preserve">receiving your </w:t>
                      </w:r>
                      <w:r w:rsidR="00BF157F" w:rsidRPr="006A0310">
                        <w:rPr>
                          <w:b/>
                          <w:sz w:val="23"/>
                          <w:szCs w:val="23"/>
                        </w:rPr>
                        <w:t>information.</w:t>
                      </w:r>
                    </w:p>
                  </w:txbxContent>
                </v:textbox>
              </v:shape>
            </w:pict>
          </mc:Fallback>
        </mc:AlternateContent>
      </w:r>
      <w:r>
        <w:rPr>
          <w:b/>
          <w:noProof/>
        </w:rPr>
        <mc:AlternateContent>
          <mc:Choice Requires="wps">
            <w:drawing>
              <wp:anchor distT="0" distB="0" distL="114300" distR="114300" simplePos="0" relativeHeight="251664384" behindDoc="0" locked="0" layoutInCell="1" allowOverlap="1" wp14:anchorId="668733AB" wp14:editId="6BD6145D">
                <wp:simplePos x="0" y="0"/>
                <wp:positionH relativeFrom="column">
                  <wp:posOffset>3016596</wp:posOffset>
                </wp:positionH>
                <wp:positionV relativeFrom="paragraph">
                  <wp:posOffset>751205</wp:posOffset>
                </wp:positionV>
                <wp:extent cx="2918129" cy="2083242"/>
                <wp:effectExtent l="0" t="0" r="0" b="0"/>
                <wp:wrapNone/>
                <wp:docPr id="1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129" cy="208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88A" w:rsidRDefault="00CC4037" w:rsidP="00156568">
                            <w:pPr>
                              <w:pStyle w:val="Caption1"/>
                              <w:jc w:val="center"/>
                              <w:rPr>
                                <w:b/>
                                <w:color w:val="auto"/>
                                <w:sz w:val="28"/>
                                <w:szCs w:val="28"/>
                              </w:rPr>
                            </w:pPr>
                            <w:r>
                              <w:rPr>
                                <w:b/>
                                <w:color w:val="auto"/>
                                <w:sz w:val="28"/>
                                <w:szCs w:val="28"/>
                              </w:rPr>
                              <w:t>PNM ASSISTANCE</w:t>
                            </w:r>
                          </w:p>
                          <w:p w:rsidR="0017058D" w:rsidRPr="0017058D" w:rsidRDefault="0017058D" w:rsidP="00156568">
                            <w:pPr>
                              <w:pStyle w:val="Caption1"/>
                              <w:jc w:val="center"/>
                              <w:rPr>
                                <w:b/>
                                <w:color w:val="auto"/>
                                <w:sz w:val="8"/>
                                <w:szCs w:val="8"/>
                              </w:rPr>
                            </w:pPr>
                          </w:p>
                          <w:p w:rsidR="0017058D" w:rsidRPr="0017058D" w:rsidRDefault="0017058D" w:rsidP="0017058D">
                            <w:pPr>
                              <w:pStyle w:val="Caption1"/>
                              <w:rPr>
                                <w:b/>
                                <w:i w:val="0"/>
                                <w:color w:val="auto"/>
                                <w:sz w:val="22"/>
                                <w:szCs w:val="22"/>
                              </w:rPr>
                            </w:pPr>
                            <w:r w:rsidRPr="0017058D">
                              <w:rPr>
                                <w:b/>
                                <w:i w:val="0"/>
                                <w:color w:val="auto"/>
                                <w:sz w:val="22"/>
                                <w:szCs w:val="22"/>
                              </w:rPr>
                              <w:t>Do you need help paying your electric bill?</w:t>
                            </w:r>
                          </w:p>
                          <w:p w:rsidR="000D588A" w:rsidRPr="0017058D" w:rsidRDefault="0017058D" w:rsidP="0017058D">
                            <w:pPr>
                              <w:pStyle w:val="Caption1"/>
                              <w:rPr>
                                <w:b/>
                                <w:i w:val="0"/>
                                <w:color w:val="auto"/>
                              </w:rPr>
                            </w:pPr>
                            <w:r>
                              <w:rPr>
                                <w:b/>
                                <w:i w:val="0"/>
                                <w:color w:val="auto"/>
                                <w:sz w:val="22"/>
                                <w:szCs w:val="22"/>
                              </w:rPr>
                              <w:t xml:space="preserve">PNM Good Neighborhood Fund may be able to assist. If your income falls below the following, you can call PNM or go on line to find out </w:t>
                            </w:r>
                            <w:r w:rsidRPr="0017058D">
                              <w:rPr>
                                <w:b/>
                                <w:i w:val="0"/>
                                <w:color w:val="auto"/>
                                <w:sz w:val="22"/>
                                <w:szCs w:val="22"/>
                              </w:rPr>
                              <w:t>more</w:t>
                            </w:r>
                            <w:r>
                              <w:rPr>
                                <w:b/>
                                <w:i w:val="0"/>
                                <w:color w:val="auto"/>
                                <w:sz w:val="22"/>
                                <w:szCs w:val="22"/>
                              </w:rPr>
                              <w:t>.</w:t>
                            </w:r>
                            <w:r w:rsidRPr="0017058D">
                              <w:rPr>
                                <w:b/>
                                <w:i w:val="0"/>
                                <w:color w:val="auto"/>
                                <w:sz w:val="22"/>
                                <w:szCs w:val="22"/>
                              </w:rPr>
                              <w:t xml:space="preserve"> </w:t>
                            </w:r>
                            <w:r w:rsidRPr="0017058D">
                              <w:rPr>
                                <w:b/>
                                <w:i w:val="0"/>
                                <w:color w:val="auto"/>
                              </w:rPr>
                              <w:t>1-888-342-5766</w:t>
                            </w:r>
                          </w:p>
                          <w:p w:rsidR="0017058D" w:rsidRDefault="0017058D" w:rsidP="0017058D">
                            <w:pPr>
                              <w:pStyle w:val="Caption1"/>
                              <w:rPr>
                                <w:b/>
                                <w:i w:val="0"/>
                              </w:rPr>
                            </w:pPr>
                          </w:p>
                          <w:p w:rsidR="0017058D" w:rsidRPr="0017058D" w:rsidRDefault="0017058D" w:rsidP="0017058D">
                            <w:pPr>
                              <w:pStyle w:val="Caption1"/>
                              <w:pBdr>
                                <w:top w:val="single" w:sz="4" w:space="1" w:color="auto"/>
                                <w:left w:val="single" w:sz="4" w:space="4" w:color="auto"/>
                                <w:bottom w:val="single" w:sz="4" w:space="1" w:color="auto"/>
                                <w:right w:val="single" w:sz="4" w:space="4" w:color="auto"/>
                              </w:pBdr>
                              <w:jc w:val="center"/>
                              <w:rPr>
                                <w:b/>
                                <w:i w:val="0"/>
                                <w:color w:val="auto"/>
                              </w:rPr>
                            </w:pPr>
                            <w:r w:rsidRPr="0017058D">
                              <w:rPr>
                                <w:b/>
                                <w:i w:val="0"/>
                                <w:color w:val="auto"/>
                              </w:rPr>
                              <w:t>Family of 1</w:t>
                            </w:r>
                            <w:r w:rsidRPr="0017058D">
                              <w:rPr>
                                <w:b/>
                                <w:i w:val="0"/>
                                <w:color w:val="auto"/>
                              </w:rPr>
                              <w:tab/>
                              <w:t>$1456</w:t>
                            </w:r>
                          </w:p>
                          <w:p w:rsidR="0017058D" w:rsidRPr="0017058D" w:rsidRDefault="0017058D" w:rsidP="0017058D">
                            <w:pPr>
                              <w:pStyle w:val="Caption1"/>
                              <w:pBdr>
                                <w:top w:val="single" w:sz="4" w:space="1" w:color="auto"/>
                                <w:left w:val="single" w:sz="4" w:space="4" w:color="auto"/>
                                <w:bottom w:val="single" w:sz="4" w:space="1" w:color="auto"/>
                                <w:right w:val="single" w:sz="4" w:space="4" w:color="auto"/>
                              </w:pBdr>
                              <w:jc w:val="center"/>
                              <w:rPr>
                                <w:b/>
                                <w:i w:val="0"/>
                                <w:color w:val="auto"/>
                              </w:rPr>
                            </w:pPr>
                            <w:r w:rsidRPr="0017058D">
                              <w:rPr>
                                <w:b/>
                                <w:i w:val="0"/>
                                <w:color w:val="auto"/>
                              </w:rPr>
                              <w:t>Family of 2</w:t>
                            </w:r>
                            <w:r w:rsidRPr="0017058D">
                              <w:rPr>
                                <w:b/>
                                <w:i w:val="0"/>
                                <w:color w:val="auto"/>
                              </w:rPr>
                              <w:tab/>
                              <w:t>$1966</w:t>
                            </w:r>
                          </w:p>
                          <w:p w:rsidR="0017058D" w:rsidRPr="0017058D" w:rsidRDefault="0017058D" w:rsidP="0017058D">
                            <w:pPr>
                              <w:pStyle w:val="Caption1"/>
                              <w:pBdr>
                                <w:top w:val="single" w:sz="4" w:space="1" w:color="auto"/>
                                <w:left w:val="single" w:sz="4" w:space="4" w:color="auto"/>
                                <w:bottom w:val="single" w:sz="4" w:space="1" w:color="auto"/>
                                <w:right w:val="single" w:sz="4" w:space="4" w:color="auto"/>
                              </w:pBdr>
                              <w:jc w:val="center"/>
                              <w:rPr>
                                <w:b/>
                                <w:i w:val="0"/>
                                <w:color w:val="auto"/>
                              </w:rPr>
                            </w:pPr>
                            <w:r w:rsidRPr="0017058D">
                              <w:rPr>
                                <w:b/>
                                <w:i w:val="0"/>
                                <w:color w:val="auto"/>
                              </w:rPr>
                              <w:t>Family of 3</w:t>
                            </w:r>
                            <w:r w:rsidRPr="0017058D">
                              <w:rPr>
                                <w:b/>
                                <w:i w:val="0"/>
                                <w:color w:val="auto"/>
                              </w:rPr>
                              <w:tab/>
                              <w:t>$2474</w:t>
                            </w:r>
                          </w:p>
                          <w:p w:rsidR="0017058D" w:rsidRPr="0017058D" w:rsidRDefault="0017058D" w:rsidP="0017058D">
                            <w:pPr>
                              <w:pStyle w:val="Caption1"/>
                              <w:pBdr>
                                <w:top w:val="single" w:sz="4" w:space="1" w:color="auto"/>
                                <w:left w:val="single" w:sz="4" w:space="4" w:color="auto"/>
                                <w:bottom w:val="single" w:sz="4" w:space="1" w:color="auto"/>
                                <w:right w:val="single" w:sz="4" w:space="4" w:color="auto"/>
                              </w:pBdr>
                              <w:jc w:val="center"/>
                              <w:rPr>
                                <w:b/>
                                <w:i w:val="0"/>
                                <w:color w:val="auto"/>
                                <w:sz w:val="22"/>
                                <w:szCs w:val="22"/>
                              </w:rPr>
                            </w:pPr>
                            <w:r w:rsidRPr="0017058D">
                              <w:rPr>
                                <w:b/>
                                <w:i w:val="0"/>
                                <w:color w:val="auto"/>
                              </w:rPr>
                              <w:t>Family of 4</w:t>
                            </w:r>
                            <w:r w:rsidRPr="0017058D">
                              <w:rPr>
                                <w:b/>
                                <w:i w:val="0"/>
                                <w:color w:val="auto"/>
                              </w:rPr>
                              <w:tab/>
                              <w:t>$2981</w:t>
                            </w:r>
                          </w:p>
                          <w:p w:rsidR="000D588A" w:rsidRPr="000D588A" w:rsidRDefault="000D588A" w:rsidP="000D588A">
                            <w:pPr>
                              <w:pStyle w:val="Caption1"/>
                              <w:rPr>
                                <w:b/>
                                <w:i w:val="0"/>
                                <w:color w:val="auto"/>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733AB" id="Text Box 86" o:spid="_x0000_s1040" type="#_x0000_t202" style="position:absolute;margin-left:237.55pt;margin-top:59.15pt;width:229.75pt;height:16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c8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" filled="f" stroked="f">
                <v:textbox>
                  <w:txbxContent>
                    <w:p w:rsidR="000D588A" w:rsidRDefault="00CC4037" w:rsidP="00156568">
                      <w:pPr>
                        <w:pStyle w:val="Caption1"/>
                        <w:jc w:val="center"/>
                        <w:rPr>
                          <w:b/>
                          <w:color w:val="auto"/>
                          <w:sz w:val="28"/>
                          <w:szCs w:val="28"/>
                        </w:rPr>
                      </w:pPr>
                      <w:r>
                        <w:rPr>
                          <w:b/>
                          <w:color w:val="auto"/>
                          <w:sz w:val="28"/>
                          <w:szCs w:val="28"/>
                        </w:rPr>
                        <w:t>PNM ASSISTANCE</w:t>
                      </w:r>
                    </w:p>
                    <w:p w:rsidR="0017058D" w:rsidRPr="0017058D" w:rsidRDefault="0017058D" w:rsidP="00156568">
                      <w:pPr>
                        <w:pStyle w:val="Caption1"/>
                        <w:jc w:val="center"/>
                        <w:rPr>
                          <w:b/>
                          <w:color w:val="auto"/>
                          <w:sz w:val="8"/>
                          <w:szCs w:val="8"/>
                        </w:rPr>
                      </w:pPr>
                    </w:p>
                    <w:p w:rsidR="0017058D" w:rsidRPr="0017058D" w:rsidRDefault="0017058D" w:rsidP="0017058D">
                      <w:pPr>
                        <w:pStyle w:val="Caption1"/>
                        <w:rPr>
                          <w:b/>
                          <w:i w:val="0"/>
                          <w:color w:val="auto"/>
                          <w:sz w:val="22"/>
                          <w:szCs w:val="22"/>
                        </w:rPr>
                      </w:pPr>
                      <w:r w:rsidRPr="0017058D">
                        <w:rPr>
                          <w:b/>
                          <w:i w:val="0"/>
                          <w:color w:val="auto"/>
                          <w:sz w:val="22"/>
                          <w:szCs w:val="22"/>
                        </w:rPr>
                        <w:t>Do you need help paying your electric bill?</w:t>
                      </w:r>
                    </w:p>
                    <w:p w:rsidR="000D588A" w:rsidRPr="0017058D" w:rsidRDefault="0017058D" w:rsidP="0017058D">
                      <w:pPr>
                        <w:pStyle w:val="Caption1"/>
                        <w:rPr>
                          <w:b/>
                          <w:i w:val="0"/>
                          <w:color w:val="auto"/>
                        </w:rPr>
                      </w:pPr>
                      <w:r>
                        <w:rPr>
                          <w:b/>
                          <w:i w:val="0"/>
                          <w:color w:val="auto"/>
                          <w:sz w:val="22"/>
                          <w:szCs w:val="22"/>
                        </w:rPr>
                        <w:t xml:space="preserve">PNM Good Neighborhood Fund may be able to assist. If your income falls below the following, you can call PNM or go on line to find out </w:t>
                      </w:r>
                      <w:r w:rsidRPr="0017058D">
                        <w:rPr>
                          <w:b/>
                          <w:i w:val="0"/>
                          <w:color w:val="auto"/>
                          <w:sz w:val="22"/>
                          <w:szCs w:val="22"/>
                        </w:rPr>
                        <w:t>more</w:t>
                      </w:r>
                      <w:r>
                        <w:rPr>
                          <w:b/>
                          <w:i w:val="0"/>
                          <w:color w:val="auto"/>
                          <w:sz w:val="22"/>
                          <w:szCs w:val="22"/>
                        </w:rPr>
                        <w:t>.</w:t>
                      </w:r>
                      <w:r w:rsidRPr="0017058D">
                        <w:rPr>
                          <w:b/>
                          <w:i w:val="0"/>
                          <w:color w:val="auto"/>
                          <w:sz w:val="22"/>
                          <w:szCs w:val="22"/>
                        </w:rPr>
                        <w:t xml:space="preserve"> </w:t>
                      </w:r>
                      <w:r w:rsidRPr="0017058D">
                        <w:rPr>
                          <w:b/>
                          <w:i w:val="0"/>
                          <w:color w:val="auto"/>
                        </w:rPr>
                        <w:t>1-888-342-5766</w:t>
                      </w:r>
                    </w:p>
                    <w:p w:rsidR="0017058D" w:rsidRDefault="0017058D" w:rsidP="0017058D">
                      <w:pPr>
                        <w:pStyle w:val="Caption1"/>
                        <w:rPr>
                          <w:b/>
                          <w:i w:val="0"/>
                        </w:rPr>
                      </w:pPr>
                    </w:p>
                    <w:p w:rsidR="0017058D" w:rsidRPr="0017058D" w:rsidRDefault="0017058D" w:rsidP="0017058D">
                      <w:pPr>
                        <w:pStyle w:val="Caption1"/>
                        <w:pBdr>
                          <w:top w:val="single" w:sz="4" w:space="1" w:color="auto"/>
                          <w:left w:val="single" w:sz="4" w:space="4" w:color="auto"/>
                          <w:bottom w:val="single" w:sz="4" w:space="1" w:color="auto"/>
                          <w:right w:val="single" w:sz="4" w:space="4" w:color="auto"/>
                        </w:pBdr>
                        <w:jc w:val="center"/>
                        <w:rPr>
                          <w:b/>
                          <w:i w:val="0"/>
                          <w:color w:val="auto"/>
                        </w:rPr>
                      </w:pPr>
                      <w:r w:rsidRPr="0017058D">
                        <w:rPr>
                          <w:b/>
                          <w:i w:val="0"/>
                          <w:color w:val="auto"/>
                        </w:rPr>
                        <w:t>Family of 1</w:t>
                      </w:r>
                      <w:r w:rsidRPr="0017058D">
                        <w:rPr>
                          <w:b/>
                          <w:i w:val="0"/>
                          <w:color w:val="auto"/>
                        </w:rPr>
                        <w:tab/>
                        <w:t>$1456</w:t>
                      </w:r>
                    </w:p>
                    <w:p w:rsidR="0017058D" w:rsidRPr="0017058D" w:rsidRDefault="0017058D" w:rsidP="0017058D">
                      <w:pPr>
                        <w:pStyle w:val="Caption1"/>
                        <w:pBdr>
                          <w:top w:val="single" w:sz="4" w:space="1" w:color="auto"/>
                          <w:left w:val="single" w:sz="4" w:space="4" w:color="auto"/>
                          <w:bottom w:val="single" w:sz="4" w:space="1" w:color="auto"/>
                          <w:right w:val="single" w:sz="4" w:space="4" w:color="auto"/>
                        </w:pBdr>
                        <w:jc w:val="center"/>
                        <w:rPr>
                          <w:b/>
                          <w:i w:val="0"/>
                          <w:color w:val="auto"/>
                        </w:rPr>
                      </w:pPr>
                      <w:r w:rsidRPr="0017058D">
                        <w:rPr>
                          <w:b/>
                          <w:i w:val="0"/>
                          <w:color w:val="auto"/>
                        </w:rPr>
                        <w:t>Family of 2</w:t>
                      </w:r>
                      <w:r w:rsidRPr="0017058D">
                        <w:rPr>
                          <w:b/>
                          <w:i w:val="0"/>
                          <w:color w:val="auto"/>
                        </w:rPr>
                        <w:tab/>
                        <w:t>$1966</w:t>
                      </w:r>
                    </w:p>
                    <w:p w:rsidR="0017058D" w:rsidRPr="0017058D" w:rsidRDefault="0017058D" w:rsidP="0017058D">
                      <w:pPr>
                        <w:pStyle w:val="Caption1"/>
                        <w:pBdr>
                          <w:top w:val="single" w:sz="4" w:space="1" w:color="auto"/>
                          <w:left w:val="single" w:sz="4" w:space="4" w:color="auto"/>
                          <w:bottom w:val="single" w:sz="4" w:space="1" w:color="auto"/>
                          <w:right w:val="single" w:sz="4" w:space="4" w:color="auto"/>
                        </w:pBdr>
                        <w:jc w:val="center"/>
                        <w:rPr>
                          <w:b/>
                          <w:i w:val="0"/>
                          <w:color w:val="auto"/>
                        </w:rPr>
                      </w:pPr>
                      <w:r w:rsidRPr="0017058D">
                        <w:rPr>
                          <w:b/>
                          <w:i w:val="0"/>
                          <w:color w:val="auto"/>
                        </w:rPr>
                        <w:t>Family of 3</w:t>
                      </w:r>
                      <w:r w:rsidRPr="0017058D">
                        <w:rPr>
                          <w:b/>
                          <w:i w:val="0"/>
                          <w:color w:val="auto"/>
                        </w:rPr>
                        <w:tab/>
                        <w:t>$2474</w:t>
                      </w:r>
                    </w:p>
                    <w:p w:rsidR="0017058D" w:rsidRPr="0017058D" w:rsidRDefault="0017058D" w:rsidP="0017058D">
                      <w:pPr>
                        <w:pStyle w:val="Caption1"/>
                        <w:pBdr>
                          <w:top w:val="single" w:sz="4" w:space="1" w:color="auto"/>
                          <w:left w:val="single" w:sz="4" w:space="4" w:color="auto"/>
                          <w:bottom w:val="single" w:sz="4" w:space="1" w:color="auto"/>
                          <w:right w:val="single" w:sz="4" w:space="4" w:color="auto"/>
                        </w:pBdr>
                        <w:jc w:val="center"/>
                        <w:rPr>
                          <w:b/>
                          <w:i w:val="0"/>
                          <w:color w:val="auto"/>
                          <w:sz w:val="22"/>
                          <w:szCs w:val="22"/>
                        </w:rPr>
                      </w:pPr>
                      <w:r w:rsidRPr="0017058D">
                        <w:rPr>
                          <w:b/>
                          <w:i w:val="0"/>
                          <w:color w:val="auto"/>
                        </w:rPr>
                        <w:t>Family of 4</w:t>
                      </w:r>
                      <w:r w:rsidRPr="0017058D">
                        <w:rPr>
                          <w:b/>
                          <w:i w:val="0"/>
                          <w:color w:val="auto"/>
                        </w:rPr>
                        <w:tab/>
                        <w:t>$2981</w:t>
                      </w:r>
                    </w:p>
                    <w:p w:rsidR="000D588A" w:rsidRPr="000D588A" w:rsidRDefault="000D588A" w:rsidP="000D588A">
                      <w:pPr>
                        <w:pStyle w:val="Caption1"/>
                        <w:rPr>
                          <w:b/>
                          <w:i w:val="0"/>
                          <w:color w:val="auto"/>
                          <w:sz w:val="24"/>
                          <w:szCs w:val="24"/>
                        </w:rPr>
                      </w:pPr>
                    </w:p>
                  </w:txbxContent>
                </v:textbox>
              </v:shape>
            </w:pict>
          </mc:Fallback>
        </mc:AlternateContent>
      </w:r>
      <w:r w:rsidR="00415260">
        <w:rPr>
          <w:b/>
          <w:noProof/>
        </w:rPr>
        <mc:AlternateContent>
          <mc:Choice Requires="wps">
            <w:drawing>
              <wp:anchor distT="0" distB="0" distL="114300" distR="114300" simplePos="0" relativeHeight="251660288" behindDoc="0" locked="0" layoutInCell="1" allowOverlap="1" wp14:anchorId="15C38FCE" wp14:editId="0A708F0E">
                <wp:simplePos x="0" y="0"/>
                <wp:positionH relativeFrom="column">
                  <wp:posOffset>-746760</wp:posOffset>
                </wp:positionH>
                <wp:positionV relativeFrom="paragraph">
                  <wp:posOffset>243840</wp:posOffset>
                </wp:positionV>
                <wp:extent cx="3286125" cy="8438515"/>
                <wp:effectExtent l="0" t="0" r="0" b="635"/>
                <wp:wrapNone/>
                <wp:docPr id="1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843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648" w:rsidRPr="00C0280B" w:rsidRDefault="00953648" w:rsidP="00B260D0">
                            <w:pPr>
                              <w:pStyle w:val="Heading2"/>
                              <w:ind w:right="-106"/>
                              <w:rPr>
                                <w:color w:val="auto"/>
                                <w:sz w:val="10"/>
                                <w:szCs w:val="10"/>
                              </w:rPr>
                            </w:pPr>
                          </w:p>
                          <w:p w:rsidR="00953648" w:rsidRPr="002C507E" w:rsidRDefault="00953648" w:rsidP="00B260D0">
                            <w:pPr>
                              <w:pStyle w:val="Heading2"/>
                              <w:ind w:right="-106"/>
                              <w:rPr>
                                <w:i/>
                                <w:color w:val="auto"/>
                                <w:sz w:val="28"/>
                                <w:szCs w:val="28"/>
                              </w:rPr>
                            </w:pPr>
                            <w:r w:rsidRPr="002C507E">
                              <w:rPr>
                                <w:i/>
                                <w:color w:val="auto"/>
                                <w:sz w:val="28"/>
                                <w:szCs w:val="28"/>
                              </w:rPr>
                              <w:t>L</w:t>
                            </w:r>
                            <w:r w:rsidR="00580118" w:rsidRPr="002C507E">
                              <w:rPr>
                                <w:i/>
                                <w:color w:val="auto"/>
                                <w:sz w:val="28"/>
                                <w:szCs w:val="28"/>
                              </w:rPr>
                              <w:t>ETTER FROM THE PRESIDENT</w:t>
                            </w:r>
                            <w:r w:rsidRPr="002C507E">
                              <w:rPr>
                                <w:i/>
                                <w:color w:val="auto"/>
                                <w:sz w:val="28"/>
                                <w:szCs w:val="28"/>
                              </w:rPr>
                              <w:t>....</w:t>
                            </w:r>
                          </w:p>
                          <w:p w:rsidR="008A11E0" w:rsidRPr="00995E1E" w:rsidRDefault="008A11E0" w:rsidP="00207D1F">
                            <w:pPr>
                              <w:pStyle w:val="writingaNewsletter"/>
                              <w:ind w:right="-106"/>
                              <w:rPr>
                                <w:b w:val="0"/>
                                <w:i w:val="0"/>
                                <w:color w:val="auto"/>
                                <w:szCs w:val="24"/>
                              </w:rPr>
                            </w:pPr>
                          </w:p>
                          <w:p w:rsidR="003A693B" w:rsidRDefault="003A693B" w:rsidP="00DA6178">
                            <w:pPr>
                              <w:pStyle w:val="writingaNewsletter"/>
                              <w:ind w:right="-106"/>
                              <w:rPr>
                                <w:b w:val="0"/>
                                <w:i w:val="0"/>
                                <w:color w:val="auto"/>
                                <w:szCs w:val="24"/>
                              </w:rPr>
                            </w:pPr>
                            <w:r>
                              <w:rPr>
                                <w:b w:val="0"/>
                                <w:i w:val="0"/>
                                <w:color w:val="auto"/>
                                <w:szCs w:val="24"/>
                              </w:rPr>
                              <w:t>Three years ago when I volunteered to be on the board, I did not expect to be the President but on the other hand I did not want the association to disappear either.  So I accepted the challenge.</w:t>
                            </w:r>
                          </w:p>
                          <w:p w:rsidR="003A693B" w:rsidRDefault="003A693B" w:rsidP="00DA6178">
                            <w:pPr>
                              <w:pStyle w:val="writingaNewsletter"/>
                              <w:ind w:right="-106"/>
                              <w:rPr>
                                <w:b w:val="0"/>
                                <w:i w:val="0"/>
                                <w:color w:val="auto"/>
                                <w:szCs w:val="24"/>
                              </w:rPr>
                            </w:pPr>
                          </w:p>
                          <w:p w:rsidR="003A693B" w:rsidRDefault="003A693B" w:rsidP="00DA6178">
                            <w:pPr>
                              <w:pStyle w:val="writingaNewsletter"/>
                              <w:ind w:right="-106"/>
                              <w:rPr>
                                <w:b w:val="0"/>
                                <w:i w:val="0"/>
                                <w:color w:val="auto"/>
                                <w:szCs w:val="24"/>
                              </w:rPr>
                            </w:pPr>
                            <w:r>
                              <w:rPr>
                                <w:b w:val="0"/>
                                <w:i w:val="0"/>
                                <w:color w:val="auto"/>
                                <w:szCs w:val="24"/>
                              </w:rPr>
                              <w:t>It occurs to me that many do not know the point of a neighborhood association and therefore are not involved. I am not sure I knew myself.</w:t>
                            </w:r>
                          </w:p>
                          <w:p w:rsidR="003A693B" w:rsidRDefault="003A693B" w:rsidP="00DA6178">
                            <w:pPr>
                              <w:pStyle w:val="writingaNewsletter"/>
                              <w:ind w:right="-106"/>
                              <w:rPr>
                                <w:b w:val="0"/>
                                <w:i w:val="0"/>
                                <w:color w:val="auto"/>
                                <w:szCs w:val="24"/>
                              </w:rPr>
                            </w:pPr>
                          </w:p>
                          <w:p w:rsidR="003A693B" w:rsidRDefault="003A693B" w:rsidP="00DA6178">
                            <w:pPr>
                              <w:pStyle w:val="writingaNewsletter"/>
                              <w:ind w:right="-106"/>
                              <w:rPr>
                                <w:b w:val="0"/>
                                <w:i w:val="0"/>
                                <w:color w:val="auto"/>
                                <w:szCs w:val="24"/>
                              </w:rPr>
                            </w:pPr>
                            <w:r>
                              <w:rPr>
                                <w:b w:val="0"/>
                                <w:i w:val="0"/>
                                <w:color w:val="auto"/>
                                <w:szCs w:val="24"/>
                              </w:rPr>
                              <w:t>The county of Bernalillo sponso</w:t>
                            </w:r>
                            <w:r w:rsidR="00415260">
                              <w:rPr>
                                <w:b w:val="0"/>
                                <w:i w:val="0"/>
                                <w:color w:val="auto"/>
                                <w:szCs w:val="24"/>
                              </w:rPr>
                              <w:t>r</w:t>
                            </w:r>
                            <w:r w:rsidR="0075000B">
                              <w:rPr>
                                <w:b w:val="0"/>
                                <w:i w:val="0"/>
                                <w:color w:val="auto"/>
                                <w:szCs w:val="24"/>
                              </w:rPr>
                              <w:t>s</w:t>
                            </w:r>
                            <w:r>
                              <w:rPr>
                                <w:b w:val="0"/>
                                <w:i w:val="0"/>
                                <w:color w:val="auto"/>
                                <w:szCs w:val="24"/>
                              </w:rPr>
                              <w:t xml:space="preserve"> the neighborhood associations (under their neighborhood outreach program</w:t>
                            </w:r>
                            <w:r w:rsidR="006A0310">
                              <w:rPr>
                                <w:b w:val="0"/>
                                <w:i w:val="0"/>
                                <w:color w:val="auto"/>
                                <w:szCs w:val="24"/>
                              </w:rPr>
                              <w:t>)</w:t>
                            </w:r>
                            <w:r>
                              <w:rPr>
                                <w:b w:val="0"/>
                                <w:i w:val="0"/>
                                <w:color w:val="auto"/>
                                <w:szCs w:val="24"/>
                              </w:rPr>
                              <w:t xml:space="preserve"> and finds it a helpful way to distribute information to individual residents.</w:t>
                            </w:r>
                          </w:p>
                          <w:p w:rsidR="003A693B" w:rsidRDefault="003A693B" w:rsidP="00DA6178">
                            <w:pPr>
                              <w:pStyle w:val="writingaNewsletter"/>
                              <w:ind w:right="-106"/>
                              <w:rPr>
                                <w:b w:val="0"/>
                                <w:i w:val="0"/>
                                <w:color w:val="auto"/>
                                <w:szCs w:val="24"/>
                              </w:rPr>
                            </w:pPr>
                          </w:p>
                          <w:p w:rsidR="003A693B" w:rsidRDefault="00415260" w:rsidP="00DA6178">
                            <w:pPr>
                              <w:pStyle w:val="writingaNewsletter"/>
                              <w:ind w:right="-106"/>
                              <w:rPr>
                                <w:b w:val="0"/>
                                <w:i w:val="0"/>
                                <w:color w:val="auto"/>
                                <w:szCs w:val="24"/>
                              </w:rPr>
                            </w:pPr>
                            <w:r>
                              <w:rPr>
                                <w:b w:val="0"/>
                                <w:i w:val="0"/>
                                <w:color w:val="auto"/>
                                <w:szCs w:val="24"/>
                              </w:rPr>
                              <w:t xml:space="preserve">The Board meets </w:t>
                            </w:r>
                            <w:r w:rsidR="003A693B">
                              <w:rPr>
                                <w:b w:val="0"/>
                                <w:i w:val="0"/>
                                <w:color w:val="auto"/>
                                <w:szCs w:val="24"/>
                              </w:rPr>
                              <w:t>b</w:t>
                            </w:r>
                            <w:r>
                              <w:rPr>
                                <w:b w:val="0"/>
                                <w:i w:val="0"/>
                                <w:color w:val="auto"/>
                                <w:szCs w:val="24"/>
                              </w:rPr>
                              <w:t>i</w:t>
                            </w:r>
                            <w:r w:rsidR="003A693B">
                              <w:rPr>
                                <w:b w:val="0"/>
                                <w:i w:val="0"/>
                                <w:color w:val="auto"/>
                                <w:szCs w:val="24"/>
                              </w:rPr>
                              <w:t>-monthly to discuss what is happening in the neighborhood: new businesses opening, information received from the City, County or</w:t>
                            </w:r>
                            <w:bookmarkStart w:id="0" w:name="_GoBack"/>
                            <w:bookmarkEnd w:id="0"/>
                            <w:r w:rsidR="003A693B">
                              <w:rPr>
                                <w:b w:val="0"/>
                                <w:i w:val="0"/>
                                <w:color w:val="auto"/>
                                <w:szCs w:val="24"/>
                              </w:rPr>
                              <w:t xml:space="preserve"> others. It is our job to </w:t>
                            </w:r>
                            <w:r w:rsidR="006A0310">
                              <w:rPr>
                                <w:b w:val="0"/>
                                <w:i w:val="0"/>
                                <w:color w:val="auto"/>
                                <w:szCs w:val="24"/>
                              </w:rPr>
                              <w:t>disseminate</w:t>
                            </w:r>
                            <w:r w:rsidR="003A693B">
                              <w:rPr>
                                <w:b w:val="0"/>
                                <w:i w:val="0"/>
                                <w:color w:val="auto"/>
                                <w:szCs w:val="24"/>
                              </w:rPr>
                              <w:t xml:space="preserve"> that information to you.  The association has no authority for </w:t>
                            </w:r>
                            <w:r w:rsidR="0075000B">
                              <w:rPr>
                                <w:b w:val="0"/>
                                <w:i w:val="0"/>
                                <w:color w:val="auto"/>
                                <w:szCs w:val="24"/>
                              </w:rPr>
                              <w:t>enactment or enforcement of regulations</w:t>
                            </w:r>
                            <w:r>
                              <w:rPr>
                                <w:b w:val="0"/>
                                <w:i w:val="0"/>
                                <w:color w:val="auto"/>
                                <w:szCs w:val="24"/>
                              </w:rPr>
                              <w:t xml:space="preserve"> and </w:t>
                            </w:r>
                            <w:r w:rsidR="0075000B">
                              <w:rPr>
                                <w:b w:val="0"/>
                                <w:i w:val="0"/>
                                <w:color w:val="auto"/>
                                <w:szCs w:val="24"/>
                              </w:rPr>
                              <w:t>ordinances</w:t>
                            </w:r>
                            <w:r>
                              <w:rPr>
                                <w:b w:val="0"/>
                                <w:i w:val="0"/>
                                <w:color w:val="auto"/>
                                <w:szCs w:val="24"/>
                              </w:rPr>
                              <w:t xml:space="preserve">. </w:t>
                            </w:r>
                            <w:r w:rsidR="003A693B">
                              <w:rPr>
                                <w:b w:val="0"/>
                                <w:i w:val="0"/>
                                <w:color w:val="auto"/>
                                <w:szCs w:val="24"/>
                              </w:rPr>
                              <w:t>It is merely a pass through entity for individuals to find out what is happening in our neighborhood, city and county</w:t>
                            </w:r>
                            <w:r w:rsidR="006A0310">
                              <w:rPr>
                                <w:b w:val="0"/>
                                <w:i w:val="0"/>
                                <w:color w:val="auto"/>
                                <w:szCs w:val="24"/>
                              </w:rPr>
                              <w:t xml:space="preserve"> as well as to help</w:t>
                            </w:r>
                            <w:r w:rsidR="00EC30CD">
                              <w:rPr>
                                <w:b w:val="0"/>
                                <w:i w:val="0"/>
                                <w:color w:val="auto"/>
                                <w:szCs w:val="24"/>
                              </w:rPr>
                              <w:t xml:space="preserve"> you</w:t>
                            </w:r>
                            <w:r w:rsidR="006A0310">
                              <w:rPr>
                                <w:b w:val="0"/>
                                <w:i w:val="0"/>
                                <w:color w:val="auto"/>
                                <w:szCs w:val="24"/>
                              </w:rPr>
                              <w:t xml:space="preserve"> locate resources for any concerns</w:t>
                            </w:r>
                            <w:r w:rsidR="003A693B">
                              <w:rPr>
                                <w:b w:val="0"/>
                                <w:i w:val="0"/>
                                <w:color w:val="auto"/>
                                <w:szCs w:val="24"/>
                              </w:rPr>
                              <w:t xml:space="preserve">. </w:t>
                            </w:r>
                          </w:p>
                          <w:p w:rsidR="00E129CD" w:rsidRDefault="00E129CD" w:rsidP="00DA6178">
                            <w:pPr>
                              <w:pStyle w:val="writingaNewsletter"/>
                              <w:ind w:right="-106"/>
                              <w:rPr>
                                <w:b w:val="0"/>
                                <w:i w:val="0"/>
                                <w:color w:val="auto"/>
                                <w:szCs w:val="24"/>
                              </w:rPr>
                            </w:pPr>
                          </w:p>
                          <w:p w:rsidR="003A693B" w:rsidRDefault="003A693B" w:rsidP="00DA6178">
                            <w:pPr>
                              <w:pStyle w:val="writingaNewsletter"/>
                              <w:ind w:right="-106"/>
                              <w:rPr>
                                <w:b w:val="0"/>
                                <w:i w:val="0"/>
                                <w:color w:val="auto"/>
                                <w:szCs w:val="24"/>
                              </w:rPr>
                            </w:pPr>
                            <w:r>
                              <w:rPr>
                                <w:b w:val="0"/>
                                <w:i w:val="0"/>
                                <w:color w:val="auto"/>
                                <w:szCs w:val="24"/>
                              </w:rPr>
                              <w:t xml:space="preserve">That is done through the </w:t>
                            </w:r>
                            <w:r w:rsidR="006A0310">
                              <w:rPr>
                                <w:b w:val="0"/>
                                <w:i w:val="0"/>
                                <w:color w:val="auto"/>
                                <w:szCs w:val="24"/>
                              </w:rPr>
                              <w:t xml:space="preserve">board meetings, website, emails and the newsletter. </w:t>
                            </w:r>
                            <w:r>
                              <w:rPr>
                                <w:b w:val="0"/>
                                <w:i w:val="0"/>
                                <w:color w:val="auto"/>
                                <w:szCs w:val="24"/>
                              </w:rPr>
                              <w:t>That is why you are encouraged to attend meeting</w:t>
                            </w:r>
                            <w:r w:rsidR="00415260">
                              <w:rPr>
                                <w:b w:val="0"/>
                                <w:i w:val="0"/>
                                <w:color w:val="auto"/>
                                <w:szCs w:val="24"/>
                              </w:rPr>
                              <w:t>s or join the board.</w:t>
                            </w:r>
                          </w:p>
                          <w:p w:rsidR="00415260" w:rsidRDefault="00415260" w:rsidP="00DA6178">
                            <w:pPr>
                              <w:pStyle w:val="writingaNewsletter"/>
                              <w:ind w:right="-106"/>
                              <w:rPr>
                                <w:b w:val="0"/>
                                <w:i w:val="0"/>
                                <w:color w:val="auto"/>
                                <w:szCs w:val="24"/>
                              </w:rPr>
                            </w:pPr>
                          </w:p>
                          <w:p w:rsidR="00415260" w:rsidRDefault="00415260" w:rsidP="00DA6178">
                            <w:pPr>
                              <w:pStyle w:val="writingaNewsletter"/>
                              <w:ind w:right="-106"/>
                              <w:rPr>
                                <w:b w:val="0"/>
                                <w:i w:val="0"/>
                                <w:color w:val="auto"/>
                                <w:szCs w:val="24"/>
                              </w:rPr>
                            </w:pPr>
                            <w:r>
                              <w:rPr>
                                <w:b w:val="0"/>
                                <w:i w:val="0"/>
                                <w:color w:val="auto"/>
                                <w:szCs w:val="24"/>
                              </w:rPr>
                              <w:t>The board receives a plethora of information and tries to pass on that which is most pertinent to our neighborhood.  Again, we turn to you to provide us with additional information or activities</w:t>
                            </w:r>
                            <w:r w:rsidR="006A0310">
                              <w:rPr>
                                <w:b w:val="0"/>
                                <w:i w:val="0"/>
                                <w:color w:val="auto"/>
                                <w:szCs w:val="24"/>
                              </w:rPr>
                              <w:t xml:space="preserve"> that can be shared</w:t>
                            </w:r>
                            <w:r>
                              <w:rPr>
                                <w:b w:val="0"/>
                                <w:i w:val="0"/>
                                <w:color w:val="auto"/>
                                <w:szCs w:val="24"/>
                              </w:rPr>
                              <w:t>.</w:t>
                            </w:r>
                            <w:r w:rsidR="006A0310">
                              <w:rPr>
                                <w:b w:val="0"/>
                                <w:i w:val="0"/>
                                <w:color w:val="auto"/>
                                <w:szCs w:val="24"/>
                              </w:rPr>
                              <w:t xml:space="preserve">  </w:t>
                            </w:r>
                            <w:r>
                              <w:rPr>
                                <w:b w:val="0"/>
                                <w:i w:val="0"/>
                                <w:color w:val="auto"/>
                                <w:szCs w:val="24"/>
                              </w:rPr>
                              <w:t xml:space="preserve"> </w:t>
                            </w:r>
                            <w:r w:rsidR="006A0310">
                              <w:rPr>
                                <w:b w:val="0"/>
                                <w:i w:val="0"/>
                                <w:color w:val="auto"/>
                                <w:szCs w:val="24"/>
                              </w:rPr>
                              <w:t>Do not hesitate to share information by using the DNNA email address or message phone number on the back of this newsletter.</w:t>
                            </w:r>
                          </w:p>
                          <w:p w:rsidR="003A693B" w:rsidRDefault="003A693B" w:rsidP="00DA6178">
                            <w:pPr>
                              <w:pStyle w:val="writingaNewsletter"/>
                              <w:ind w:right="-106"/>
                              <w:rPr>
                                <w:b w:val="0"/>
                                <w:i w:val="0"/>
                                <w:color w:val="auto"/>
                                <w:szCs w:val="24"/>
                              </w:rPr>
                            </w:pPr>
                          </w:p>
                          <w:p w:rsidR="00953648" w:rsidRPr="00C34B94" w:rsidRDefault="00953648" w:rsidP="00DA6178">
                            <w:pPr>
                              <w:pStyle w:val="writingaNewsletter"/>
                              <w:ind w:right="-106"/>
                              <w:rPr>
                                <w:color w:val="auto"/>
                              </w:rPr>
                            </w:pPr>
                            <w:r w:rsidRPr="00BE184B">
                              <w:rPr>
                                <w:b w:val="0"/>
                                <w:i w:val="0"/>
                                <w:color w:val="auto"/>
                                <w:szCs w:val="24"/>
                              </w:rPr>
                              <w:t>I look forward to seeing what we can accomplish, together.</w:t>
                            </w:r>
                            <w:r>
                              <w:rPr>
                                <w:b w:val="0"/>
                                <w:i w:val="0"/>
                                <w:color w:val="auto"/>
                                <w:szCs w:val="24"/>
                              </w:rPr>
                              <w:t xml:space="preserve"> </w:t>
                            </w:r>
                            <w:r>
                              <w:rPr>
                                <w:b w:val="0"/>
                                <w:i w:val="0"/>
                                <w:color w:val="auto"/>
                                <w:szCs w:val="24"/>
                              </w:rPr>
                              <w:tab/>
                            </w:r>
                            <w:r>
                              <w:rPr>
                                <w:b w:val="0"/>
                                <w:i w:val="0"/>
                                <w:color w:val="auto"/>
                                <w:szCs w:val="24"/>
                              </w:rPr>
                              <w:tab/>
                            </w:r>
                            <w:r>
                              <w:rPr>
                                <w:b w:val="0"/>
                                <w:i w:val="0"/>
                                <w:color w:val="auto"/>
                                <w:szCs w:val="24"/>
                              </w:rPr>
                              <w:tab/>
                            </w:r>
                            <w:r>
                              <w:rPr>
                                <w:b w:val="0"/>
                                <w:i w:val="0"/>
                                <w:color w:val="auto"/>
                                <w:szCs w:val="24"/>
                              </w:rPr>
                              <w:tab/>
                            </w:r>
                            <w:r w:rsidRPr="00DA6178">
                              <w:rPr>
                                <w:b w:val="0"/>
                                <w:color w:val="auto"/>
                              </w:rPr>
                              <w:t>Mary White</w:t>
                            </w:r>
                          </w:p>
                          <w:p w:rsidR="00953648" w:rsidRPr="00B260D0" w:rsidRDefault="00953648" w:rsidP="00B260D0">
                            <w:pPr>
                              <w:pStyle w:val="writingaNewsletter"/>
                              <w:ind w:left="90" w:right="-106"/>
                              <w:rPr>
                                <w:color w:val="auto"/>
                                <w:sz w:val="22"/>
                              </w:rPr>
                            </w:pPr>
                            <w:r w:rsidRPr="00B260D0">
                              <w:rPr>
                                <w:b w:val="0"/>
                                <w:color w:val="aut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38FCE" id="Text Box 82" o:spid="_x0000_s1041" type="#_x0000_t202" style="position:absolute;margin-left:-58.8pt;margin-top:19.2pt;width:258.75pt;height:66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P4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" filled="f" stroked="f">
                <v:textbox>
                  <w:txbxContent>
                    <w:p w:rsidR="00953648" w:rsidRPr="00C0280B" w:rsidRDefault="00953648" w:rsidP="00B260D0">
                      <w:pPr>
                        <w:pStyle w:val="Heading2"/>
                        <w:ind w:right="-106"/>
                        <w:rPr>
                          <w:color w:val="auto"/>
                          <w:sz w:val="10"/>
                          <w:szCs w:val="10"/>
                        </w:rPr>
                      </w:pPr>
                    </w:p>
                    <w:p w:rsidR="00953648" w:rsidRPr="002C507E" w:rsidRDefault="00953648" w:rsidP="00B260D0">
                      <w:pPr>
                        <w:pStyle w:val="Heading2"/>
                        <w:ind w:right="-106"/>
                        <w:rPr>
                          <w:i/>
                          <w:color w:val="auto"/>
                          <w:sz w:val="28"/>
                          <w:szCs w:val="28"/>
                        </w:rPr>
                      </w:pPr>
                      <w:r w:rsidRPr="002C507E">
                        <w:rPr>
                          <w:i/>
                          <w:color w:val="auto"/>
                          <w:sz w:val="28"/>
                          <w:szCs w:val="28"/>
                        </w:rPr>
                        <w:t>L</w:t>
                      </w:r>
                      <w:r w:rsidR="00580118" w:rsidRPr="002C507E">
                        <w:rPr>
                          <w:i/>
                          <w:color w:val="auto"/>
                          <w:sz w:val="28"/>
                          <w:szCs w:val="28"/>
                        </w:rPr>
                        <w:t>ETTER FROM THE PRESIDENT</w:t>
                      </w:r>
                      <w:r w:rsidRPr="002C507E">
                        <w:rPr>
                          <w:i/>
                          <w:color w:val="auto"/>
                          <w:sz w:val="28"/>
                          <w:szCs w:val="28"/>
                        </w:rPr>
                        <w:t>....</w:t>
                      </w:r>
                    </w:p>
                    <w:p w:rsidR="008A11E0" w:rsidRPr="00995E1E" w:rsidRDefault="008A11E0" w:rsidP="00207D1F">
                      <w:pPr>
                        <w:pStyle w:val="writingaNewsletter"/>
                        <w:ind w:right="-106"/>
                        <w:rPr>
                          <w:b w:val="0"/>
                          <w:i w:val="0"/>
                          <w:color w:val="auto"/>
                          <w:szCs w:val="24"/>
                        </w:rPr>
                      </w:pPr>
                    </w:p>
                    <w:p w:rsidR="003A693B" w:rsidRDefault="003A693B" w:rsidP="00DA6178">
                      <w:pPr>
                        <w:pStyle w:val="writingaNewsletter"/>
                        <w:ind w:right="-106"/>
                        <w:rPr>
                          <w:b w:val="0"/>
                          <w:i w:val="0"/>
                          <w:color w:val="auto"/>
                          <w:szCs w:val="24"/>
                        </w:rPr>
                      </w:pPr>
                      <w:r>
                        <w:rPr>
                          <w:b w:val="0"/>
                          <w:i w:val="0"/>
                          <w:color w:val="auto"/>
                          <w:szCs w:val="24"/>
                        </w:rPr>
                        <w:t>Three years ago when I volunteered to be on the board, I did not expect to be the President but on the other hand I did not want the association to disappear either.  So I accepted the challenge.</w:t>
                      </w:r>
                    </w:p>
                    <w:p w:rsidR="003A693B" w:rsidRDefault="003A693B" w:rsidP="00DA6178">
                      <w:pPr>
                        <w:pStyle w:val="writingaNewsletter"/>
                        <w:ind w:right="-106"/>
                        <w:rPr>
                          <w:b w:val="0"/>
                          <w:i w:val="0"/>
                          <w:color w:val="auto"/>
                          <w:szCs w:val="24"/>
                        </w:rPr>
                      </w:pPr>
                    </w:p>
                    <w:p w:rsidR="003A693B" w:rsidRDefault="003A693B" w:rsidP="00DA6178">
                      <w:pPr>
                        <w:pStyle w:val="writingaNewsletter"/>
                        <w:ind w:right="-106"/>
                        <w:rPr>
                          <w:b w:val="0"/>
                          <w:i w:val="0"/>
                          <w:color w:val="auto"/>
                          <w:szCs w:val="24"/>
                        </w:rPr>
                      </w:pPr>
                      <w:r>
                        <w:rPr>
                          <w:b w:val="0"/>
                          <w:i w:val="0"/>
                          <w:color w:val="auto"/>
                          <w:szCs w:val="24"/>
                        </w:rPr>
                        <w:t>It occurs to me that many do not know the point of a neighborhood association and therefore are not involved. I am not sure I knew myself.</w:t>
                      </w:r>
                    </w:p>
                    <w:p w:rsidR="003A693B" w:rsidRDefault="003A693B" w:rsidP="00DA6178">
                      <w:pPr>
                        <w:pStyle w:val="writingaNewsletter"/>
                        <w:ind w:right="-106"/>
                        <w:rPr>
                          <w:b w:val="0"/>
                          <w:i w:val="0"/>
                          <w:color w:val="auto"/>
                          <w:szCs w:val="24"/>
                        </w:rPr>
                      </w:pPr>
                    </w:p>
                    <w:p w:rsidR="003A693B" w:rsidRDefault="003A693B" w:rsidP="00DA6178">
                      <w:pPr>
                        <w:pStyle w:val="writingaNewsletter"/>
                        <w:ind w:right="-106"/>
                        <w:rPr>
                          <w:b w:val="0"/>
                          <w:i w:val="0"/>
                          <w:color w:val="auto"/>
                          <w:szCs w:val="24"/>
                        </w:rPr>
                      </w:pPr>
                      <w:r>
                        <w:rPr>
                          <w:b w:val="0"/>
                          <w:i w:val="0"/>
                          <w:color w:val="auto"/>
                          <w:szCs w:val="24"/>
                        </w:rPr>
                        <w:t>The county of Bernalillo sponso</w:t>
                      </w:r>
                      <w:r w:rsidR="00415260">
                        <w:rPr>
                          <w:b w:val="0"/>
                          <w:i w:val="0"/>
                          <w:color w:val="auto"/>
                          <w:szCs w:val="24"/>
                        </w:rPr>
                        <w:t>r</w:t>
                      </w:r>
                      <w:r w:rsidR="0075000B">
                        <w:rPr>
                          <w:b w:val="0"/>
                          <w:i w:val="0"/>
                          <w:color w:val="auto"/>
                          <w:szCs w:val="24"/>
                        </w:rPr>
                        <w:t>s</w:t>
                      </w:r>
                      <w:r>
                        <w:rPr>
                          <w:b w:val="0"/>
                          <w:i w:val="0"/>
                          <w:color w:val="auto"/>
                          <w:szCs w:val="24"/>
                        </w:rPr>
                        <w:t xml:space="preserve"> the neighborhood associations (under their neighborhood outreach program</w:t>
                      </w:r>
                      <w:r w:rsidR="006A0310">
                        <w:rPr>
                          <w:b w:val="0"/>
                          <w:i w:val="0"/>
                          <w:color w:val="auto"/>
                          <w:szCs w:val="24"/>
                        </w:rPr>
                        <w:t>)</w:t>
                      </w:r>
                      <w:r>
                        <w:rPr>
                          <w:b w:val="0"/>
                          <w:i w:val="0"/>
                          <w:color w:val="auto"/>
                          <w:szCs w:val="24"/>
                        </w:rPr>
                        <w:t xml:space="preserve"> and finds it a helpful way to distribute information to individual residents.</w:t>
                      </w:r>
                    </w:p>
                    <w:p w:rsidR="003A693B" w:rsidRDefault="003A693B" w:rsidP="00DA6178">
                      <w:pPr>
                        <w:pStyle w:val="writingaNewsletter"/>
                        <w:ind w:right="-106"/>
                        <w:rPr>
                          <w:b w:val="0"/>
                          <w:i w:val="0"/>
                          <w:color w:val="auto"/>
                          <w:szCs w:val="24"/>
                        </w:rPr>
                      </w:pPr>
                    </w:p>
                    <w:p w:rsidR="003A693B" w:rsidRDefault="00415260" w:rsidP="00DA6178">
                      <w:pPr>
                        <w:pStyle w:val="writingaNewsletter"/>
                        <w:ind w:right="-106"/>
                        <w:rPr>
                          <w:b w:val="0"/>
                          <w:i w:val="0"/>
                          <w:color w:val="auto"/>
                          <w:szCs w:val="24"/>
                        </w:rPr>
                      </w:pPr>
                      <w:r>
                        <w:rPr>
                          <w:b w:val="0"/>
                          <w:i w:val="0"/>
                          <w:color w:val="auto"/>
                          <w:szCs w:val="24"/>
                        </w:rPr>
                        <w:t xml:space="preserve">The Board meets </w:t>
                      </w:r>
                      <w:r w:rsidR="003A693B">
                        <w:rPr>
                          <w:b w:val="0"/>
                          <w:i w:val="0"/>
                          <w:color w:val="auto"/>
                          <w:szCs w:val="24"/>
                        </w:rPr>
                        <w:t>b</w:t>
                      </w:r>
                      <w:r>
                        <w:rPr>
                          <w:b w:val="0"/>
                          <w:i w:val="0"/>
                          <w:color w:val="auto"/>
                          <w:szCs w:val="24"/>
                        </w:rPr>
                        <w:t>i</w:t>
                      </w:r>
                      <w:r w:rsidR="003A693B">
                        <w:rPr>
                          <w:b w:val="0"/>
                          <w:i w:val="0"/>
                          <w:color w:val="auto"/>
                          <w:szCs w:val="24"/>
                        </w:rPr>
                        <w:t>-monthly to discuss what is happening in the neighborhood: new businesses opening, information received from the City, County or</w:t>
                      </w:r>
                      <w:bookmarkStart w:id="1" w:name="_GoBack"/>
                      <w:bookmarkEnd w:id="1"/>
                      <w:r w:rsidR="003A693B">
                        <w:rPr>
                          <w:b w:val="0"/>
                          <w:i w:val="0"/>
                          <w:color w:val="auto"/>
                          <w:szCs w:val="24"/>
                        </w:rPr>
                        <w:t xml:space="preserve"> others. It is our job to </w:t>
                      </w:r>
                      <w:r w:rsidR="006A0310">
                        <w:rPr>
                          <w:b w:val="0"/>
                          <w:i w:val="0"/>
                          <w:color w:val="auto"/>
                          <w:szCs w:val="24"/>
                        </w:rPr>
                        <w:t>disseminate</w:t>
                      </w:r>
                      <w:r w:rsidR="003A693B">
                        <w:rPr>
                          <w:b w:val="0"/>
                          <w:i w:val="0"/>
                          <w:color w:val="auto"/>
                          <w:szCs w:val="24"/>
                        </w:rPr>
                        <w:t xml:space="preserve"> that information to you.  The association has no authority for </w:t>
                      </w:r>
                      <w:r w:rsidR="0075000B">
                        <w:rPr>
                          <w:b w:val="0"/>
                          <w:i w:val="0"/>
                          <w:color w:val="auto"/>
                          <w:szCs w:val="24"/>
                        </w:rPr>
                        <w:t>enactment or enforcement of regulations</w:t>
                      </w:r>
                      <w:r>
                        <w:rPr>
                          <w:b w:val="0"/>
                          <w:i w:val="0"/>
                          <w:color w:val="auto"/>
                          <w:szCs w:val="24"/>
                        </w:rPr>
                        <w:t xml:space="preserve"> and </w:t>
                      </w:r>
                      <w:r w:rsidR="0075000B">
                        <w:rPr>
                          <w:b w:val="0"/>
                          <w:i w:val="0"/>
                          <w:color w:val="auto"/>
                          <w:szCs w:val="24"/>
                        </w:rPr>
                        <w:t>ordinances</w:t>
                      </w:r>
                      <w:r>
                        <w:rPr>
                          <w:b w:val="0"/>
                          <w:i w:val="0"/>
                          <w:color w:val="auto"/>
                          <w:szCs w:val="24"/>
                        </w:rPr>
                        <w:t xml:space="preserve">. </w:t>
                      </w:r>
                      <w:r w:rsidR="003A693B">
                        <w:rPr>
                          <w:b w:val="0"/>
                          <w:i w:val="0"/>
                          <w:color w:val="auto"/>
                          <w:szCs w:val="24"/>
                        </w:rPr>
                        <w:t>It is merely a pass through entity for individuals to find out what is happening in our neighborhood, city and county</w:t>
                      </w:r>
                      <w:r w:rsidR="006A0310">
                        <w:rPr>
                          <w:b w:val="0"/>
                          <w:i w:val="0"/>
                          <w:color w:val="auto"/>
                          <w:szCs w:val="24"/>
                        </w:rPr>
                        <w:t xml:space="preserve"> as well as to help</w:t>
                      </w:r>
                      <w:r w:rsidR="00EC30CD">
                        <w:rPr>
                          <w:b w:val="0"/>
                          <w:i w:val="0"/>
                          <w:color w:val="auto"/>
                          <w:szCs w:val="24"/>
                        </w:rPr>
                        <w:t xml:space="preserve"> you</w:t>
                      </w:r>
                      <w:r w:rsidR="006A0310">
                        <w:rPr>
                          <w:b w:val="0"/>
                          <w:i w:val="0"/>
                          <w:color w:val="auto"/>
                          <w:szCs w:val="24"/>
                        </w:rPr>
                        <w:t xml:space="preserve"> locate resources for any concerns</w:t>
                      </w:r>
                      <w:r w:rsidR="003A693B">
                        <w:rPr>
                          <w:b w:val="0"/>
                          <w:i w:val="0"/>
                          <w:color w:val="auto"/>
                          <w:szCs w:val="24"/>
                        </w:rPr>
                        <w:t xml:space="preserve">. </w:t>
                      </w:r>
                    </w:p>
                    <w:p w:rsidR="00E129CD" w:rsidRDefault="00E129CD" w:rsidP="00DA6178">
                      <w:pPr>
                        <w:pStyle w:val="writingaNewsletter"/>
                        <w:ind w:right="-106"/>
                        <w:rPr>
                          <w:b w:val="0"/>
                          <w:i w:val="0"/>
                          <w:color w:val="auto"/>
                          <w:szCs w:val="24"/>
                        </w:rPr>
                      </w:pPr>
                    </w:p>
                    <w:p w:rsidR="003A693B" w:rsidRDefault="003A693B" w:rsidP="00DA6178">
                      <w:pPr>
                        <w:pStyle w:val="writingaNewsletter"/>
                        <w:ind w:right="-106"/>
                        <w:rPr>
                          <w:b w:val="0"/>
                          <w:i w:val="0"/>
                          <w:color w:val="auto"/>
                          <w:szCs w:val="24"/>
                        </w:rPr>
                      </w:pPr>
                      <w:r>
                        <w:rPr>
                          <w:b w:val="0"/>
                          <w:i w:val="0"/>
                          <w:color w:val="auto"/>
                          <w:szCs w:val="24"/>
                        </w:rPr>
                        <w:t xml:space="preserve">That is done through the </w:t>
                      </w:r>
                      <w:r w:rsidR="006A0310">
                        <w:rPr>
                          <w:b w:val="0"/>
                          <w:i w:val="0"/>
                          <w:color w:val="auto"/>
                          <w:szCs w:val="24"/>
                        </w:rPr>
                        <w:t xml:space="preserve">board meetings, website, emails and the newsletter. </w:t>
                      </w:r>
                      <w:r>
                        <w:rPr>
                          <w:b w:val="0"/>
                          <w:i w:val="0"/>
                          <w:color w:val="auto"/>
                          <w:szCs w:val="24"/>
                        </w:rPr>
                        <w:t>That is why you are encouraged to attend meeting</w:t>
                      </w:r>
                      <w:r w:rsidR="00415260">
                        <w:rPr>
                          <w:b w:val="0"/>
                          <w:i w:val="0"/>
                          <w:color w:val="auto"/>
                          <w:szCs w:val="24"/>
                        </w:rPr>
                        <w:t>s or join the board.</w:t>
                      </w:r>
                    </w:p>
                    <w:p w:rsidR="00415260" w:rsidRDefault="00415260" w:rsidP="00DA6178">
                      <w:pPr>
                        <w:pStyle w:val="writingaNewsletter"/>
                        <w:ind w:right="-106"/>
                        <w:rPr>
                          <w:b w:val="0"/>
                          <w:i w:val="0"/>
                          <w:color w:val="auto"/>
                          <w:szCs w:val="24"/>
                        </w:rPr>
                      </w:pPr>
                    </w:p>
                    <w:p w:rsidR="00415260" w:rsidRDefault="00415260" w:rsidP="00DA6178">
                      <w:pPr>
                        <w:pStyle w:val="writingaNewsletter"/>
                        <w:ind w:right="-106"/>
                        <w:rPr>
                          <w:b w:val="0"/>
                          <w:i w:val="0"/>
                          <w:color w:val="auto"/>
                          <w:szCs w:val="24"/>
                        </w:rPr>
                      </w:pPr>
                      <w:r>
                        <w:rPr>
                          <w:b w:val="0"/>
                          <w:i w:val="0"/>
                          <w:color w:val="auto"/>
                          <w:szCs w:val="24"/>
                        </w:rPr>
                        <w:t>The board receives a plethora of information and tries to pass on that which is most pertinent to our neighborhood.  Again, we turn to you to provide us with additional information or activities</w:t>
                      </w:r>
                      <w:r w:rsidR="006A0310">
                        <w:rPr>
                          <w:b w:val="0"/>
                          <w:i w:val="0"/>
                          <w:color w:val="auto"/>
                          <w:szCs w:val="24"/>
                        </w:rPr>
                        <w:t xml:space="preserve"> that can be shared</w:t>
                      </w:r>
                      <w:r>
                        <w:rPr>
                          <w:b w:val="0"/>
                          <w:i w:val="0"/>
                          <w:color w:val="auto"/>
                          <w:szCs w:val="24"/>
                        </w:rPr>
                        <w:t>.</w:t>
                      </w:r>
                      <w:r w:rsidR="006A0310">
                        <w:rPr>
                          <w:b w:val="0"/>
                          <w:i w:val="0"/>
                          <w:color w:val="auto"/>
                          <w:szCs w:val="24"/>
                        </w:rPr>
                        <w:t xml:space="preserve">  </w:t>
                      </w:r>
                      <w:r>
                        <w:rPr>
                          <w:b w:val="0"/>
                          <w:i w:val="0"/>
                          <w:color w:val="auto"/>
                          <w:szCs w:val="24"/>
                        </w:rPr>
                        <w:t xml:space="preserve"> </w:t>
                      </w:r>
                      <w:r w:rsidR="006A0310">
                        <w:rPr>
                          <w:b w:val="0"/>
                          <w:i w:val="0"/>
                          <w:color w:val="auto"/>
                          <w:szCs w:val="24"/>
                        </w:rPr>
                        <w:t>Do not hesitate to share information by using the DNNA email address or message phone number on the back of this newsletter.</w:t>
                      </w:r>
                    </w:p>
                    <w:p w:rsidR="003A693B" w:rsidRDefault="003A693B" w:rsidP="00DA6178">
                      <w:pPr>
                        <w:pStyle w:val="writingaNewsletter"/>
                        <w:ind w:right="-106"/>
                        <w:rPr>
                          <w:b w:val="0"/>
                          <w:i w:val="0"/>
                          <w:color w:val="auto"/>
                          <w:szCs w:val="24"/>
                        </w:rPr>
                      </w:pPr>
                    </w:p>
                    <w:p w:rsidR="00953648" w:rsidRPr="00C34B94" w:rsidRDefault="00953648" w:rsidP="00DA6178">
                      <w:pPr>
                        <w:pStyle w:val="writingaNewsletter"/>
                        <w:ind w:right="-106"/>
                        <w:rPr>
                          <w:color w:val="auto"/>
                        </w:rPr>
                      </w:pPr>
                      <w:r w:rsidRPr="00BE184B">
                        <w:rPr>
                          <w:b w:val="0"/>
                          <w:i w:val="0"/>
                          <w:color w:val="auto"/>
                          <w:szCs w:val="24"/>
                        </w:rPr>
                        <w:t>I look forward to seeing what we can accomplish, together.</w:t>
                      </w:r>
                      <w:r>
                        <w:rPr>
                          <w:b w:val="0"/>
                          <w:i w:val="0"/>
                          <w:color w:val="auto"/>
                          <w:szCs w:val="24"/>
                        </w:rPr>
                        <w:t xml:space="preserve"> </w:t>
                      </w:r>
                      <w:r>
                        <w:rPr>
                          <w:b w:val="0"/>
                          <w:i w:val="0"/>
                          <w:color w:val="auto"/>
                          <w:szCs w:val="24"/>
                        </w:rPr>
                        <w:tab/>
                      </w:r>
                      <w:r>
                        <w:rPr>
                          <w:b w:val="0"/>
                          <w:i w:val="0"/>
                          <w:color w:val="auto"/>
                          <w:szCs w:val="24"/>
                        </w:rPr>
                        <w:tab/>
                      </w:r>
                      <w:r>
                        <w:rPr>
                          <w:b w:val="0"/>
                          <w:i w:val="0"/>
                          <w:color w:val="auto"/>
                          <w:szCs w:val="24"/>
                        </w:rPr>
                        <w:tab/>
                      </w:r>
                      <w:r>
                        <w:rPr>
                          <w:b w:val="0"/>
                          <w:i w:val="0"/>
                          <w:color w:val="auto"/>
                          <w:szCs w:val="24"/>
                        </w:rPr>
                        <w:tab/>
                      </w:r>
                      <w:r w:rsidRPr="00DA6178">
                        <w:rPr>
                          <w:b w:val="0"/>
                          <w:color w:val="auto"/>
                        </w:rPr>
                        <w:t>Mary White</w:t>
                      </w:r>
                    </w:p>
                    <w:p w:rsidR="00953648" w:rsidRPr="00B260D0" w:rsidRDefault="00953648" w:rsidP="00B260D0">
                      <w:pPr>
                        <w:pStyle w:val="writingaNewsletter"/>
                        <w:ind w:left="90" w:right="-106"/>
                        <w:rPr>
                          <w:color w:val="auto"/>
                          <w:sz w:val="22"/>
                        </w:rPr>
                      </w:pPr>
                      <w:r w:rsidRPr="00B260D0">
                        <w:rPr>
                          <w:b w:val="0"/>
                          <w:color w:val="auto"/>
                        </w:rPr>
                        <w:t xml:space="preserve">                </w:t>
                      </w:r>
                    </w:p>
                  </w:txbxContent>
                </v:textbox>
              </v:shape>
            </w:pict>
          </mc:Fallback>
        </mc:AlternateContent>
      </w:r>
      <w:r w:rsidR="003A693B">
        <w:rPr>
          <w:noProof/>
        </w:rPr>
        <mc:AlternateContent>
          <mc:Choice Requires="wps">
            <w:drawing>
              <wp:anchor distT="0" distB="0" distL="114300" distR="114300" simplePos="0" relativeHeight="251696128" behindDoc="0" locked="0" layoutInCell="1" allowOverlap="1" wp14:anchorId="1B2CCEED" wp14:editId="210B0E7A">
                <wp:simplePos x="0" y="0"/>
                <wp:positionH relativeFrom="margin">
                  <wp:posOffset>2926080</wp:posOffset>
                </wp:positionH>
                <wp:positionV relativeFrom="paragraph">
                  <wp:posOffset>6057900</wp:posOffset>
                </wp:positionV>
                <wp:extent cx="3282950" cy="1996440"/>
                <wp:effectExtent l="0" t="0" r="0" b="3810"/>
                <wp:wrapNone/>
                <wp:docPr id="1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19964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53648" w:rsidRPr="00C10106" w:rsidRDefault="00953648" w:rsidP="00CC4037">
                            <w:pPr>
                              <w:rPr>
                                <w:b/>
                                <w:i/>
                                <w:szCs w:val="8"/>
                              </w:rPr>
                            </w:pPr>
                          </w:p>
                          <w:p w:rsidR="00953648" w:rsidRPr="003A693B" w:rsidRDefault="00CC4037" w:rsidP="00F823A6">
                            <w:pPr>
                              <w:jc w:val="center"/>
                              <w:rPr>
                                <w:b/>
                                <w:i/>
                                <w:sz w:val="28"/>
                                <w:szCs w:val="28"/>
                              </w:rPr>
                            </w:pPr>
                            <w:r w:rsidRPr="003A693B">
                              <w:rPr>
                                <w:b/>
                                <w:i/>
                                <w:sz w:val="28"/>
                                <w:szCs w:val="28"/>
                              </w:rPr>
                              <w:t xml:space="preserve"> SUMMER OASIS PROGRAM</w:t>
                            </w:r>
                            <w:r w:rsidR="006B1ACB" w:rsidRPr="003A693B">
                              <w:rPr>
                                <w:b/>
                                <w:i/>
                                <w:sz w:val="28"/>
                                <w:szCs w:val="28"/>
                              </w:rPr>
                              <w:t xml:space="preserve"> 2015</w:t>
                            </w:r>
                          </w:p>
                          <w:p w:rsidR="003A693B" w:rsidRPr="003A693B" w:rsidRDefault="003A693B" w:rsidP="00F823A6">
                            <w:pPr>
                              <w:jc w:val="center"/>
                              <w:rPr>
                                <w:b/>
                                <w:i/>
                                <w:sz w:val="16"/>
                                <w:szCs w:val="16"/>
                              </w:rPr>
                            </w:pPr>
                          </w:p>
                          <w:p w:rsidR="003A693B" w:rsidRDefault="003A693B" w:rsidP="003A693B">
                            <w:pPr>
                              <w:rPr>
                                <w:b/>
                                <w:szCs w:val="8"/>
                              </w:rPr>
                            </w:pPr>
                            <w:r>
                              <w:rPr>
                                <w:b/>
                                <w:szCs w:val="8"/>
                              </w:rPr>
                              <w:t xml:space="preserve">The program OASIS for individuals 50+ has announced their 2015 catalog of presentations, classes, tours and trips. </w:t>
                            </w:r>
                          </w:p>
                          <w:p w:rsidR="003A693B" w:rsidRPr="003A693B" w:rsidRDefault="003A693B" w:rsidP="003A693B">
                            <w:pPr>
                              <w:rPr>
                                <w:b/>
                                <w:sz w:val="16"/>
                                <w:szCs w:val="16"/>
                              </w:rPr>
                            </w:pPr>
                          </w:p>
                          <w:p w:rsidR="003A693B" w:rsidRDefault="003A693B" w:rsidP="003A693B">
                            <w:pPr>
                              <w:rPr>
                                <w:b/>
                                <w:szCs w:val="8"/>
                              </w:rPr>
                            </w:pPr>
                            <w:r>
                              <w:rPr>
                                <w:b/>
                                <w:szCs w:val="8"/>
                              </w:rPr>
                              <w:t xml:space="preserve">You may see it online at: </w:t>
                            </w:r>
                            <w:hyperlink r:id="rId19" w:history="1">
                              <w:r w:rsidRPr="005F0C8F">
                                <w:rPr>
                                  <w:rStyle w:val="Hyperlink"/>
                                  <w:b/>
                                  <w:szCs w:val="8"/>
                                </w:rPr>
                                <w:t>www.oasisabq.org</w:t>
                              </w:r>
                            </w:hyperlink>
                          </w:p>
                          <w:p w:rsidR="003A693B" w:rsidRPr="003A693B" w:rsidRDefault="003A693B" w:rsidP="003A693B">
                            <w:pPr>
                              <w:rPr>
                                <w:b/>
                                <w:sz w:val="16"/>
                                <w:szCs w:val="16"/>
                              </w:rPr>
                            </w:pPr>
                          </w:p>
                          <w:p w:rsidR="003A693B" w:rsidRDefault="003A693B" w:rsidP="003A693B">
                            <w:pPr>
                              <w:rPr>
                                <w:b/>
                                <w:szCs w:val="8"/>
                              </w:rPr>
                            </w:pPr>
                            <w:r>
                              <w:rPr>
                                <w:b/>
                                <w:szCs w:val="8"/>
                              </w:rPr>
                              <w:t>Or call Melanie Mock, program coordinator</w:t>
                            </w:r>
                          </w:p>
                          <w:p w:rsidR="003A693B" w:rsidRPr="003A693B" w:rsidRDefault="003A693B" w:rsidP="00F823A6">
                            <w:pPr>
                              <w:jc w:val="center"/>
                              <w:rPr>
                                <w:b/>
                                <w:szCs w:val="8"/>
                              </w:rPr>
                            </w:pPr>
                            <w:r>
                              <w:rPr>
                                <w:b/>
                                <w:szCs w:val="8"/>
                              </w:rPr>
                              <w:t xml:space="preserve">At 884-4529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60EBC" id="Text Box 112" o:spid="_x0000_s1041" type="#_x0000_t202" style="position:absolute;margin-left:230.4pt;margin-top:477pt;width:258.5pt;height:157.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" filled="f" stroked="f">
                <v:textbox>
                  <w:txbxContent>
                    <w:p w:rsidR="00953648" w:rsidRPr="00C10106" w:rsidRDefault="00953648" w:rsidP="00CC4037">
                      <w:pPr>
                        <w:rPr>
                          <w:b/>
                          <w:i/>
                          <w:szCs w:val="8"/>
                        </w:rPr>
                      </w:pPr>
                    </w:p>
                    <w:p w:rsidR="00953648" w:rsidRPr="003A693B" w:rsidRDefault="00CC4037" w:rsidP="00F823A6">
                      <w:pPr>
                        <w:jc w:val="center"/>
                        <w:rPr>
                          <w:b/>
                          <w:i/>
                          <w:sz w:val="28"/>
                          <w:szCs w:val="28"/>
                        </w:rPr>
                      </w:pPr>
                      <w:r w:rsidRPr="003A693B">
                        <w:rPr>
                          <w:b/>
                          <w:i/>
                          <w:sz w:val="28"/>
                          <w:szCs w:val="28"/>
                        </w:rPr>
                        <w:t xml:space="preserve"> SUMMER OASIS PROGRAM</w:t>
                      </w:r>
                      <w:r w:rsidR="006B1ACB" w:rsidRPr="003A693B">
                        <w:rPr>
                          <w:b/>
                          <w:i/>
                          <w:sz w:val="28"/>
                          <w:szCs w:val="28"/>
                        </w:rPr>
                        <w:t xml:space="preserve"> 2015</w:t>
                      </w:r>
                    </w:p>
                    <w:p w:rsidR="003A693B" w:rsidRPr="003A693B" w:rsidRDefault="003A693B" w:rsidP="00F823A6">
                      <w:pPr>
                        <w:jc w:val="center"/>
                        <w:rPr>
                          <w:b/>
                          <w:i/>
                          <w:sz w:val="16"/>
                          <w:szCs w:val="16"/>
                        </w:rPr>
                      </w:pPr>
                    </w:p>
                    <w:p w:rsidR="003A693B" w:rsidRDefault="003A693B" w:rsidP="003A693B">
                      <w:pPr>
                        <w:rPr>
                          <w:b/>
                          <w:szCs w:val="8"/>
                        </w:rPr>
                      </w:pPr>
                      <w:r>
                        <w:rPr>
                          <w:b/>
                          <w:szCs w:val="8"/>
                        </w:rPr>
                        <w:t xml:space="preserve">The program OASIS for individuals 50+ has announced their 2015 catalog of presentations, classes, tours and trips. </w:t>
                      </w:r>
                    </w:p>
                    <w:p w:rsidR="003A693B" w:rsidRPr="003A693B" w:rsidRDefault="003A693B" w:rsidP="003A693B">
                      <w:pPr>
                        <w:rPr>
                          <w:b/>
                          <w:sz w:val="16"/>
                          <w:szCs w:val="16"/>
                        </w:rPr>
                      </w:pPr>
                    </w:p>
                    <w:p w:rsidR="003A693B" w:rsidRDefault="003A693B" w:rsidP="003A693B">
                      <w:pPr>
                        <w:rPr>
                          <w:b/>
                          <w:szCs w:val="8"/>
                        </w:rPr>
                      </w:pPr>
                      <w:r>
                        <w:rPr>
                          <w:b/>
                          <w:szCs w:val="8"/>
                        </w:rPr>
                        <w:t xml:space="preserve">You may see it online at: </w:t>
                      </w:r>
                      <w:hyperlink r:id="rId20" w:history="1">
                        <w:r w:rsidRPr="005F0C8F">
                          <w:rPr>
                            <w:rStyle w:val="Hyperlink"/>
                            <w:b/>
                            <w:szCs w:val="8"/>
                          </w:rPr>
                          <w:t>www.oasisabq.org</w:t>
                        </w:r>
                      </w:hyperlink>
                    </w:p>
                    <w:p w:rsidR="003A693B" w:rsidRPr="003A693B" w:rsidRDefault="003A693B" w:rsidP="003A693B">
                      <w:pPr>
                        <w:rPr>
                          <w:b/>
                          <w:sz w:val="16"/>
                          <w:szCs w:val="16"/>
                        </w:rPr>
                      </w:pPr>
                    </w:p>
                    <w:p w:rsidR="003A693B" w:rsidRDefault="003A693B" w:rsidP="003A693B">
                      <w:pPr>
                        <w:rPr>
                          <w:b/>
                          <w:szCs w:val="8"/>
                        </w:rPr>
                      </w:pPr>
                      <w:r>
                        <w:rPr>
                          <w:b/>
                          <w:szCs w:val="8"/>
                        </w:rPr>
                        <w:t>Or call Melanie Mock, program coordinator</w:t>
                      </w:r>
                    </w:p>
                    <w:p w:rsidR="003A693B" w:rsidRPr="003A693B" w:rsidRDefault="003A693B" w:rsidP="00F823A6">
                      <w:pPr>
                        <w:jc w:val="center"/>
                        <w:rPr>
                          <w:b/>
                          <w:szCs w:val="8"/>
                        </w:rPr>
                      </w:pPr>
                      <w:r>
                        <w:rPr>
                          <w:b/>
                          <w:szCs w:val="8"/>
                        </w:rPr>
                        <w:t xml:space="preserve">At 884-4529 </w:t>
                      </w:r>
                    </w:p>
                  </w:txbxContent>
                </v:textbox>
                <w10:wrap anchorx="margin"/>
              </v:shape>
            </w:pict>
          </mc:Fallback>
        </mc:AlternateContent>
      </w:r>
      <w:r w:rsidR="001B03B6">
        <w:rPr>
          <w:b/>
          <w:noProof/>
        </w:rPr>
        <mc:AlternateContent>
          <mc:Choice Requires="wps">
            <w:drawing>
              <wp:anchor distT="0" distB="0" distL="114300" distR="114300" simplePos="0" relativeHeight="251662336" behindDoc="0" locked="0" layoutInCell="1" allowOverlap="1" wp14:anchorId="40371086" wp14:editId="1B81B2FB">
                <wp:simplePos x="0" y="0"/>
                <wp:positionH relativeFrom="column">
                  <wp:posOffset>-748665</wp:posOffset>
                </wp:positionH>
                <wp:positionV relativeFrom="paragraph">
                  <wp:posOffset>-357505</wp:posOffset>
                </wp:positionV>
                <wp:extent cx="7086600" cy="238760"/>
                <wp:effectExtent l="3810" t="4445" r="0" b="4445"/>
                <wp:wrapNone/>
                <wp:docPr id="1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648" w:rsidRPr="00E37887" w:rsidRDefault="001B03B6" w:rsidP="004C417E">
                            <w:pPr>
                              <w:pStyle w:val="volIssue1"/>
                              <w:jc w:val="left"/>
                            </w:pPr>
                            <w:r>
                              <w:rPr>
                                <w:sz w:val="24"/>
                                <w:szCs w:val="24"/>
                              </w:rPr>
                              <w:t>Spring</w:t>
                            </w:r>
                            <w:r w:rsidR="00940B3A">
                              <w:rPr>
                                <w:sz w:val="24"/>
                                <w:szCs w:val="24"/>
                              </w:rPr>
                              <w:t xml:space="preserve"> 2015</w:t>
                            </w:r>
                            <w:r w:rsidR="00953648" w:rsidRPr="00EA07B6">
                              <w:rPr>
                                <w:sz w:val="24"/>
                                <w:szCs w:val="24"/>
                              </w:rPr>
                              <w:t xml:space="preserve">                                                                                                            </w:t>
                            </w:r>
                            <w:r w:rsidR="001E4258">
                              <w:rPr>
                                <w:sz w:val="24"/>
                                <w:szCs w:val="24"/>
                              </w:rPr>
                              <w:t xml:space="preserve">                  </w:t>
                            </w:r>
                            <w:r w:rsidR="00953648" w:rsidRPr="00E37887">
                              <w:t xml:space="preserve">VOL. # </w:t>
                            </w:r>
                            <w:r w:rsidR="00940B3A">
                              <w:t>F</w:t>
                            </w:r>
                            <w:r>
                              <w:t>ive</w:t>
                            </w:r>
                            <w:r w:rsidR="00953648">
                              <w:t xml:space="preserve">, </w:t>
                            </w:r>
                            <w:r w:rsidR="00953648" w:rsidRPr="00E37887">
                              <w:t xml:space="preserve"> ISSUE #</w:t>
                            </w:r>
                            <w:r w:rsidR="00940B3A">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71086" id="Text Box 84" o:spid="_x0000_s1043" type="#_x0000_t202" style="position:absolute;margin-left:-58.95pt;margin-top:-28.15pt;width:558pt;height:1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veuwIAAMM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" filled="f" stroked="f">
                <v:textbox>
                  <w:txbxContent>
                    <w:p w:rsidR="00953648" w:rsidRPr="00E37887" w:rsidRDefault="001B03B6" w:rsidP="004C417E">
                      <w:pPr>
                        <w:pStyle w:val="volIssue1"/>
                        <w:jc w:val="left"/>
                      </w:pPr>
                      <w:r>
                        <w:rPr>
                          <w:sz w:val="24"/>
                          <w:szCs w:val="24"/>
                        </w:rPr>
                        <w:t>Spring</w:t>
                      </w:r>
                      <w:r w:rsidR="00940B3A">
                        <w:rPr>
                          <w:sz w:val="24"/>
                          <w:szCs w:val="24"/>
                        </w:rPr>
                        <w:t xml:space="preserve"> 2015</w:t>
                      </w:r>
                      <w:r w:rsidR="00953648" w:rsidRPr="00EA07B6">
                        <w:rPr>
                          <w:sz w:val="24"/>
                          <w:szCs w:val="24"/>
                        </w:rPr>
                        <w:t xml:space="preserve">                                                                                                            </w:t>
                      </w:r>
                      <w:r w:rsidR="001E4258">
                        <w:rPr>
                          <w:sz w:val="24"/>
                          <w:szCs w:val="24"/>
                        </w:rPr>
                        <w:t xml:space="preserve">                  </w:t>
                      </w:r>
                      <w:r w:rsidR="00953648" w:rsidRPr="00E37887">
                        <w:t xml:space="preserve">VOL. # </w:t>
                      </w:r>
                      <w:r w:rsidR="00940B3A">
                        <w:t>F</w:t>
                      </w:r>
                      <w:r>
                        <w:t>ive</w:t>
                      </w:r>
                      <w:r w:rsidR="00953648">
                        <w:t xml:space="preserve">, </w:t>
                      </w:r>
                      <w:r w:rsidR="00953648" w:rsidRPr="00E37887">
                        <w:t xml:space="preserve"> ISSUE #</w:t>
                      </w:r>
                      <w:r w:rsidR="00940B3A">
                        <w:t xml:space="preserve"> 1</w:t>
                      </w:r>
                    </w:p>
                  </w:txbxContent>
                </v:textbox>
              </v:shape>
            </w:pict>
          </mc:Fallback>
        </mc:AlternateContent>
      </w:r>
      <w:r w:rsidR="009B0BB7">
        <w:rPr>
          <w:b/>
          <w:noProof/>
        </w:rPr>
        <w:drawing>
          <wp:anchor distT="0" distB="0" distL="114300" distR="114300" simplePos="0" relativeHeight="251676672" behindDoc="1" locked="0" layoutInCell="1" allowOverlap="1" wp14:anchorId="36233CD0" wp14:editId="00E0D7ED">
            <wp:simplePos x="0" y="0"/>
            <wp:positionH relativeFrom="column">
              <wp:posOffset>-1115668</wp:posOffset>
            </wp:positionH>
            <wp:positionV relativeFrom="paragraph">
              <wp:posOffset>-664680</wp:posOffset>
            </wp:positionV>
            <wp:extent cx="7776210" cy="10058400"/>
            <wp:effectExtent l="0" t="0" r="0" b="0"/>
            <wp:wrapNone/>
            <wp:docPr id="72" name="Picture 72" descr="fresh_Newsltr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resh_Newsltr_p3"/>
                    <pic:cNvPicPr>
                      <a:picLocks noChangeAspect="1" noChangeArrowheads="1"/>
                    </pic:cNvPicPr>
                  </pic:nvPicPr>
                  <pic:blipFill>
                    <a:blip r:embed="rId21" cstate="print"/>
                    <a:srcRect/>
                    <a:stretch>
                      <a:fillRect/>
                    </a:stretch>
                  </pic:blipFill>
                  <pic:spPr bwMode="auto">
                    <a:xfrm>
                      <a:off x="0" y="0"/>
                      <a:ext cx="7776210" cy="10058400"/>
                    </a:xfrm>
                    <a:prstGeom prst="rect">
                      <a:avLst/>
                    </a:prstGeom>
                    <a:noFill/>
                    <a:ln w="9525">
                      <a:noFill/>
                      <a:miter lim="800000"/>
                      <a:headEnd/>
                      <a:tailEnd/>
                    </a:ln>
                  </pic:spPr>
                </pic:pic>
              </a:graphicData>
            </a:graphic>
          </wp:anchor>
        </w:drawing>
      </w:r>
      <w:r w:rsidR="000375C0">
        <w:rPr>
          <w:b/>
          <w:noProof/>
        </w:rPr>
        <mc:AlternateContent>
          <mc:Choice Requires="wps">
            <w:drawing>
              <wp:anchor distT="0" distB="0" distL="114300" distR="114300" simplePos="0" relativeHeight="251703296" behindDoc="0" locked="0" layoutInCell="1" allowOverlap="1" wp14:anchorId="4CC842D7" wp14:editId="39B8FE3C">
                <wp:simplePos x="0" y="0"/>
                <wp:positionH relativeFrom="column">
                  <wp:posOffset>2362200</wp:posOffset>
                </wp:positionH>
                <wp:positionV relativeFrom="paragraph">
                  <wp:posOffset>8549640</wp:posOffset>
                </wp:positionV>
                <wp:extent cx="784860" cy="297180"/>
                <wp:effectExtent l="9525" t="5715" r="5715" b="11430"/>
                <wp:wrapNone/>
                <wp:docPr id="1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3648" w:rsidRPr="00FA1546" w:rsidRDefault="00953648" w:rsidP="00FA1546">
                            <w:pPr>
                              <w:jc w:val="center"/>
                              <w:rPr>
                                <w:b/>
                              </w:rPr>
                            </w:pPr>
                            <w:r w:rsidRPr="00FA1546">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842D7" id="Text Box 126" o:spid="_x0000_s1044" type="#_x0000_t202" style="position:absolute;margin-left:186pt;margin-top:673.2pt;width:61.8pt;height:2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" filled="f">
                <v:textbox>
                  <w:txbxContent>
                    <w:p w:rsidR="00953648" w:rsidRPr="00FA1546" w:rsidRDefault="00953648" w:rsidP="00FA1546">
                      <w:pPr>
                        <w:jc w:val="center"/>
                        <w:rPr>
                          <w:b/>
                        </w:rPr>
                      </w:pPr>
                      <w:r w:rsidRPr="00FA1546">
                        <w:rPr>
                          <w:b/>
                        </w:rPr>
                        <w:t>3.</w:t>
                      </w:r>
                    </w:p>
                  </w:txbxContent>
                </v:textbox>
              </v:shape>
            </w:pict>
          </mc:Fallback>
        </mc:AlternateContent>
      </w:r>
      <w:r w:rsidR="004E0494">
        <w:br w:type="page"/>
      </w:r>
    </w:p>
    <w:p w:rsidR="008C6F8F" w:rsidRDefault="00344682">
      <w:pPr>
        <w:rPr>
          <w:noProof/>
        </w:rPr>
      </w:pPr>
      <w:r>
        <w:rPr>
          <w:noProof/>
        </w:rPr>
        <w:lastRenderedPageBreak/>
        <mc:AlternateContent>
          <mc:Choice Requires="wps">
            <w:drawing>
              <wp:anchor distT="0" distB="0" distL="114300" distR="114300" simplePos="0" relativeHeight="251699200" behindDoc="0" locked="0" layoutInCell="1" allowOverlap="1" wp14:anchorId="01A34859" wp14:editId="701B3F11">
                <wp:simplePos x="0" y="0"/>
                <wp:positionH relativeFrom="margin">
                  <wp:posOffset>-256309</wp:posOffset>
                </wp:positionH>
                <wp:positionV relativeFrom="paragraph">
                  <wp:posOffset>-160020</wp:posOffset>
                </wp:positionV>
                <wp:extent cx="5814060" cy="3657600"/>
                <wp:effectExtent l="0" t="0" r="0" b="0"/>
                <wp:wrapNone/>
                <wp:docPr id="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648" w:rsidRDefault="00953648" w:rsidP="00732E08">
                            <w:pPr>
                              <w:ind w:hanging="180"/>
                              <w:jc w:val="center"/>
                            </w:pPr>
                          </w:p>
                          <w:p w:rsidR="00953648" w:rsidRDefault="006B1ACB" w:rsidP="00732E08">
                            <w:pPr>
                              <w:ind w:left="180"/>
                              <w:jc w:val="center"/>
                              <w:rPr>
                                <w:b/>
                                <w:i/>
                                <w:sz w:val="28"/>
                                <w:szCs w:val="28"/>
                              </w:rPr>
                            </w:pPr>
                            <w:r>
                              <w:rPr>
                                <w:b/>
                                <w:i/>
                                <w:sz w:val="28"/>
                                <w:szCs w:val="28"/>
                              </w:rPr>
                              <w:t>WHAT I HAVE LEARNED BEING PRESIDENT…</w:t>
                            </w:r>
                          </w:p>
                          <w:p w:rsidR="00344682" w:rsidRDefault="00344682" w:rsidP="00732E08">
                            <w:pPr>
                              <w:ind w:left="180"/>
                              <w:jc w:val="center"/>
                              <w:rPr>
                                <w:b/>
                                <w:i/>
                                <w:sz w:val="28"/>
                                <w:szCs w:val="28"/>
                              </w:rPr>
                            </w:pPr>
                          </w:p>
                          <w:p w:rsidR="00BF157F" w:rsidRPr="00BF157F" w:rsidRDefault="00BF157F" w:rsidP="00732E08">
                            <w:pPr>
                              <w:ind w:left="180"/>
                              <w:jc w:val="center"/>
                              <w:rPr>
                                <w:b/>
                                <w:i/>
                                <w:sz w:val="8"/>
                                <w:szCs w:val="8"/>
                              </w:rPr>
                            </w:pPr>
                          </w:p>
                          <w:p w:rsidR="00BF157F" w:rsidRDefault="00BF157F" w:rsidP="00BF157F">
                            <w:pPr>
                              <w:ind w:left="180"/>
                              <w:rPr>
                                <w:b/>
                                <w:sz w:val="22"/>
                                <w:szCs w:val="22"/>
                              </w:rPr>
                            </w:pPr>
                            <w:r w:rsidRPr="00BF157F">
                              <w:rPr>
                                <w:b/>
                                <w:sz w:val="22"/>
                                <w:szCs w:val="22"/>
                              </w:rPr>
                              <w:t xml:space="preserve">After three years of serving as your president, I am finding I am much richer for the information that I have learned </w:t>
                            </w:r>
                            <w:r>
                              <w:rPr>
                                <w:b/>
                                <w:sz w:val="22"/>
                                <w:szCs w:val="22"/>
                              </w:rPr>
                              <w:t>during this time. I think the other board members feel the same w</w:t>
                            </w:r>
                            <w:r w:rsidR="001F411B">
                              <w:rPr>
                                <w:b/>
                                <w:sz w:val="22"/>
                                <w:szCs w:val="22"/>
                              </w:rPr>
                              <w:t>ay. The time that it takes (</w:t>
                            </w:r>
                            <w:r>
                              <w:rPr>
                                <w:b/>
                                <w:sz w:val="22"/>
                                <w:szCs w:val="22"/>
                              </w:rPr>
                              <w:t>one reason many people will not serve on the board) is not that demanding. We have meetings bi-monthly which equates to one TV program a month.</w:t>
                            </w:r>
                          </w:p>
                          <w:p w:rsidR="00BF157F" w:rsidRPr="001F411B" w:rsidRDefault="00BF157F" w:rsidP="00BF157F">
                            <w:pPr>
                              <w:ind w:left="180"/>
                              <w:rPr>
                                <w:b/>
                                <w:sz w:val="16"/>
                                <w:szCs w:val="16"/>
                              </w:rPr>
                            </w:pPr>
                            <w:r w:rsidRPr="001F411B">
                              <w:rPr>
                                <w:b/>
                                <w:sz w:val="16"/>
                                <w:szCs w:val="16"/>
                              </w:rPr>
                              <w:t xml:space="preserve"> </w:t>
                            </w:r>
                          </w:p>
                          <w:p w:rsidR="00BF157F" w:rsidRPr="00BF157F" w:rsidRDefault="00BF157F" w:rsidP="00BF157F">
                            <w:pPr>
                              <w:ind w:left="180"/>
                              <w:rPr>
                                <w:b/>
                                <w:sz w:val="2"/>
                                <w:szCs w:val="2"/>
                              </w:rPr>
                            </w:pPr>
                          </w:p>
                          <w:p w:rsidR="00BF157F" w:rsidRDefault="00BF157F" w:rsidP="00BF157F">
                            <w:pPr>
                              <w:ind w:left="180"/>
                              <w:rPr>
                                <w:b/>
                                <w:sz w:val="22"/>
                                <w:szCs w:val="22"/>
                              </w:rPr>
                            </w:pPr>
                            <w:r>
                              <w:rPr>
                                <w:b/>
                                <w:sz w:val="22"/>
                                <w:szCs w:val="22"/>
                              </w:rPr>
                              <w:t>Resources are ready and available. We all like to do our own thing but just think if there was an easier, faster or better way. That’s sort of the feeling I get when we work with the city, county and Northeast Area Command. There is usually someone who has “been there, done that.” Art Alley is an example of those resources being put to good use. (I recently saw a family taking their portrait by the artwork.)</w:t>
                            </w:r>
                            <w:r w:rsidR="00344682">
                              <w:rPr>
                                <w:b/>
                                <w:sz w:val="22"/>
                                <w:szCs w:val="22"/>
                              </w:rPr>
                              <w:t xml:space="preserve"> Our </w:t>
                            </w:r>
                            <w:r w:rsidR="001F411B">
                              <w:rPr>
                                <w:b/>
                                <w:sz w:val="22"/>
                                <w:szCs w:val="22"/>
                              </w:rPr>
                              <w:t xml:space="preserve">updated </w:t>
                            </w:r>
                            <w:r w:rsidR="00344682">
                              <w:rPr>
                                <w:b/>
                                <w:sz w:val="22"/>
                                <w:szCs w:val="22"/>
                              </w:rPr>
                              <w:t>website is another</w:t>
                            </w:r>
                            <w:r w:rsidR="001F411B">
                              <w:rPr>
                                <w:b/>
                                <w:sz w:val="22"/>
                                <w:szCs w:val="22"/>
                              </w:rPr>
                              <w:t xml:space="preserve"> example</w:t>
                            </w:r>
                            <w:r w:rsidR="00344682">
                              <w:rPr>
                                <w:b/>
                                <w:sz w:val="22"/>
                                <w:szCs w:val="22"/>
                              </w:rPr>
                              <w:t>.</w:t>
                            </w:r>
                          </w:p>
                          <w:p w:rsidR="00BF157F" w:rsidRPr="001F411B" w:rsidRDefault="00BF157F" w:rsidP="00BF157F">
                            <w:pPr>
                              <w:ind w:left="180"/>
                              <w:rPr>
                                <w:b/>
                                <w:sz w:val="16"/>
                                <w:szCs w:val="16"/>
                              </w:rPr>
                            </w:pPr>
                          </w:p>
                          <w:p w:rsidR="00BF157F" w:rsidRPr="00BF157F" w:rsidRDefault="00BF157F" w:rsidP="00BF157F">
                            <w:pPr>
                              <w:ind w:left="180"/>
                              <w:rPr>
                                <w:b/>
                                <w:sz w:val="2"/>
                                <w:szCs w:val="2"/>
                              </w:rPr>
                            </w:pPr>
                          </w:p>
                          <w:p w:rsidR="00BF157F" w:rsidRDefault="00BF157F" w:rsidP="00BF157F">
                            <w:pPr>
                              <w:ind w:left="180"/>
                              <w:rPr>
                                <w:b/>
                                <w:sz w:val="22"/>
                                <w:szCs w:val="22"/>
                              </w:rPr>
                            </w:pPr>
                            <w:r>
                              <w:rPr>
                                <w:b/>
                                <w:sz w:val="22"/>
                                <w:szCs w:val="22"/>
                              </w:rPr>
                              <w:t>Lastly, I knew I liked my neighborhood before</w:t>
                            </w:r>
                            <w:r w:rsidR="001F411B">
                              <w:rPr>
                                <w:b/>
                                <w:sz w:val="22"/>
                                <w:szCs w:val="22"/>
                              </w:rPr>
                              <w:t>,</w:t>
                            </w:r>
                            <w:r>
                              <w:rPr>
                                <w:b/>
                                <w:sz w:val="22"/>
                                <w:szCs w:val="22"/>
                              </w:rPr>
                              <w:t xml:space="preserve"> but now I have a new appreciation for it. My neighbors of 35 years remember </w:t>
                            </w:r>
                            <w:r w:rsidR="001F411B">
                              <w:rPr>
                                <w:b/>
                                <w:sz w:val="22"/>
                                <w:szCs w:val="22"/>
                              </w:rPr>
                              <w:t>“</w:t>
                            </w:r>
                            <w:r>
                              <w:rPr>
                                <w:b/>
                                <w:sz w:val="22"/>
                                <w:szCs w:val="22"/>
                              </w:rPr>
                              <w:t>back when</w:t>
                            </w:r>
                            <w:r w:rsidR="001F411B">
                              <w:rPr>
                                <w:b/>
                                <w:sz w:val="22"/>
                                <w:szCs w:val="22"/>
                              </w:rPr>
                              <w:t>”</w:t>
                            </w:r>
                            <w:r>
                              <w:rPr>
                                <w:b/>
                                <w:sz w:val="22"/>
                                <w:szCs w:val="22"/>
                              </w:rPr>
                              <w:t xml:space="preserve"> while other new residents bring fresh ideas. I like that we are close to many conveniences which are the same businesses that have supported our </w:t>
                            </w:r>
                            <w:r w:rsidR="001F411B">
                              <w:rPr>
                                <w:b/>
                                <w:sz w:val="22"/>
                                <w:szCs w:val="22"/>
                              </w:rPr>
                              <w:t xml:space="preserve">association </w:t>
                            </w:r>
                            <w:r>
                              <w:rPr>
                                <w:b/>
                                <w:sz w:val="22"/>
                                <w:szCs w:val="22"/>
                              </w:rPr>
                              <w:t xml:space="preserve">activities for many years. </w:t>
                            </w:r>
                          </w:p>
                          <w:p w:rsidR="00344682" w:rsidRPr="001F411B" w:rsidRDefault="00344682" w:rsidP="00BF157F">
                            <w:pPr>
                              <w:ind w:left="180"/>
                              <w:rPr>
                                <w:b/>
                                <w:sz w:val="16"/>
                                <w:szCs w:val="16"/>
                              </w:rPr>
                            </w:pPr>
                          </w:p>
                          <w:p w:rsidR="00BF157F" w:rsidRPr="00BF157F" w:rsidRDefault="00BF157F" w:rsidP="00344682">
                            <w:pPr>
                              <w:ind w:left="180"/>
                              <w:rPr>
                                <w:b/>
                                <w:sz w:val="22"/>
                                <w:szCs w:val="22"/>
                              </w:rPr>
                            </w:pPr>
                            <w:r>
                              <w:rPr>
                                <w:b/>
                                <w:sz w:val="22"/>
                                <w:szCs w:val="22"/>
                              </w:rPr>
                              <w:t>I walked the entire neighborhood one time and was surprised at the diversity of houses which only speaks to the diversity of people</w:t>
                            </w:r>
                            <w:r w:rsidR="00046251">
                              <w:rPr>
                                <w:b/>
                                <w:sz w:val="22"/>
                                <w:szCs w:val="22"/>
                              </w:rPr>
                              <w:t xml:space="preserve"> in a great neighborhood. W</w:t>
                            </w:r>
                            <w:r w:rsidR="001F411B">
                              <w:rPr>
                                <w:b/>
                                <w:sz w:val="22"/>
                                <w:szCs w:val="22"/>
                              </w:rPr>
                              <w:t>e do shine!</w:t>
                            </w:r>
                          </w:p>
                          <w:p w:rsidR="00953648" w:rsidRPr="00BF157F" w:rsidRDefault="00953648" w:rsidP="00732E08">
                            <w:pPr>
                              <w:ind w:left="180"/>
                              <w:jc w:val="center"/>
                              <w:rPr>
                                <w:b/>
                                <w:sz w:val="22"/>
                                <w:szCs w:val="22"/>
                              </w:rPr>
                            </w:pPr>
                          </w:p>
                          <w:p w:rsidR="00EB6EB7" w:rsidRPr="00A84750" w:rsidRDefault="00EB6EB7" w:rsidP="00732E08">
                            <w:pPr>
                              <w:ind w:left="180"/>
                              <w:jc w:val="center"/>
                              <w:rPr>
                                <w:b/>
                                <w:sz w:val="16"/>
                                <w:szCs w:val="16"/>
                              </w:rPr>
                            </w:pPr>
                          </w:p>
                          <w:p w:rsidR="00EB6EB7" w:rsidRDefault="00EB6EB7" w:rsidP="00732E08">
                            <w:pPr>
                              <w:ind w:left="180"/>
                              <w:jc w:val="center"/>
                              <w:rPr>
                                <w:b/>
                              </w:rPr>
                            </w:pPr>
                          </w:p>
                          <w:p w:rsidR="00953648" w:rsidRPr="001C2115" w:rsidRDefault="00953648" w:rsidP="00732E08">
                            <w:pPr>
                              <w:ind w:left="18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34859" id="Text Box 118" o:spid="_x0000_s1045" type="#_x0000_t202" style="position:absolute;margin-left:-20.2pt;margin-top:-12.6pt;width:457.8pt;height:4in;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DvAIAAMQ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" filled="f" stroked="f">
                <v:textbox>
                  <w:txbxContent>
                    <w:p w:rsidR="00953648" w:rsidRDefault="00953648" w:rsidP="00732E08">
                      <w:pPr>
                        <w:ind w:hanging="180"/>
                        <w:jc w:val="center"/>
                      </w:pPr>
                    </w:p>
                    <w:p w:rsidR="00953648" w:rsidRDefault="006B1ACB" w:rsidP="00732E08">
                      <w:pPr>
                        <w:ind w:left="180"/>
                        <w:jc w:val="center"/>
                        <w:rPr>
                          <w:b/>
                          <w:i/>
                          <w:sz w:val="28"/>
                          <w:szCs w:val="28"/>
                        </w:rPr>
                      </w:pPr>
                      <w:r>
                        <w:rPr>
                          <w:b/>
                          <w:i/>
                          <w:sz w:val="28"/>
                          <w:szCs w:val="28"/>
                        </w:rPr>
                        <w:t>WHAT I HAVE LEARNED BEING PRESIDENT…</w:t>
                      </w:r>
                    </w:p>
                    <w:p w:rsidR="00344682" w:rsidRDefault="00344682" w:rsidP="00732E08">
                      <w:pPr>
                        <w:ind w:left="180"/>
                        <w:jc w:val="center"/>
                        <w:rPr>
                          <w:b/>
                          <w:i/>
                          <w:sz w:val="28"/>
                          <w:szCs w:val="28"/>
                        </w:rPr>
                      </w:pPr>
                    </w:p>
                    <w:p w:rsidR="00BF157F" w:rsidRPr="00BF157F" w:rsidRDefault="00BF157F" w:rsidP="00732E08">
                      <w:pPr>
                        <w:ind w:left="180"/>
                        <w:jc w:val="center"/>
                        <w:rPr>
                          <w:b/>
                          <w:i/>
                          <w:sz w:val="8"/>
                          <w:szCs w:val="8"/>
                        </w:rPr>
                      </w:pPr>
                    </w:p>
                    <w:p w:rsidR="00BF157F" w:rsidRDefault="00BF157F" w:rsidP="00BF157F">
                      <w:pPr>
                        <w:ind w:left="180"/>
                        <w:rPr>
                          <w:b/>
                          <w:sz w:val="22"/>
                          <w:szCs w:val="22"/>
                        </w:rPr>
                      </w:pPr>
                      <w:r w:rsidRPr="00BF157F">
                        <w:rPr>
                          <w:b/>
                          <w:sz w:val="22"/>
                          <w:szCs w:val="22"/>
                        </w:rPr>
                        <w:t xml:space="preserve">After three years of serving as your president, I am finding I am much richer for the information that I have learned </w:t>
                      </w:r>
                      <w:r>
                        <w:rPr>
                          <w:b/>
                          <w:sz w:val="22"/>
                          <w:szCs w:val="22"/>
                        </w:rPr>
                        <w:t>during this time. I think the other board members feel the same w</w:t>
                      </w:r>
                      <w:r w:rsidR="001F411B">
                        <w:rPr>
                          <w:b/>
                          <w:sz w:val="22"/>
                          <w:szCs w:val="22"/>
                        </w:rPr>
                        <w:t>ay. The time that it takes (</w:t>
                      </w:r>
                      <w:r>
                        <w:rPr>
                          <w:b/>
                          <w:sz w:val="22"/>
                          <w:szCs w:val="22"/>
                        </w:rPr>
                        <w:t>one reason many people will not serve on the board) is not that demanding. We have meetings bi-monthly which equates to one TV program a month.</w:t>
                      </w:r>
                    </w:p>
                    <w:p w:rsidR="00BF157F" w:rsidRPr="001F411B" w:rsidRDefault="00BF157F" w:rsidP="00BF157F">
                      <w:pPr>
                        <w:ind w:left="180"/>
                        <w:rPr>
                          <w:b/>
                          <w:sz w:val="16"/>
                          <w:szCs w:val="16"/>
                        </w:rPr>
                      </w:pPr>
                      <w:r w:rsidRPr="001F411B">
                        <w:rPr>
                          <w:b/>
                          <w:sz w:val="16"/>
                          <w:szCs w:val="16"/>
                        </w:rPr>
                        <w:t xml:space="preserve"> </w:t>
                      </w:r>
                    </w:p>
                    <w:p w:rsidR="00BF157F" w:rsidRPr="00BF157F" w:rsidRDefault="00BF157F" w:rsidP="00BF157F">
                      <w:pPr>
                        <w:ind w:left="180"/>
                        <w:rPr>
                          <w:b/>
                          <w:sz w:val="2"/>
                          <w:szCs w:val="2"/>
                        </w:rPr>
                      </w:pPr>
                    </w:p>
                    <w:p w:rsidR="00BF157F" w:rsidRDefault="00BF157F" w:rsidP="00BF157F">
                      <w:pPr>
                        <w:ind w:left="180"/>
                        <w:rPr>
                          <w:b/>
                          <w:sz w:val="22"/>
                          <w:szCs w:val="22"/>
                        </w:rPr>
                      </w:pPr>
                      <w:r>
                        <w:rPr>
                          <w:b/>
                          <w:sz w:val="22"/>
                          <w:szCs w:val="22"/>
                        </w:rPr>
                        <w:t>Resources are ready and available. We all like to do our own thing but just think if there was an easier, faster or better way. That’s sort of the feeling I get when we work with the city, county and Northeast Area Command. There is usually someone who has “been there, done that.” Art Alley is an example of those resources being put to good use. (I recently saw a family taking their portrait by the artwork.)</w:t>
                      </w:r>
                      <w:r w:rsidR="00344682">
                        <w:rPr>
                          <w:b/>
                          <w:sz w:val="22"/>
                          <w:szCs w:val="22"/>
                        </w:rPr>
                        <w:t xml:space="preserve"> Our </w:t>
                      </w:r>
                      <w:r w:rsidR="001F411B">
                        <w:rPr>
                          <w:b/>
                          <w:sz w:val="22"/>
                          <w:szCs w:val="22"/>
                        </w:rPr>
                        <w:t xml:space="preserve">updated </w:t>
                      </w:r>
                      <w:r w:rsidR="00344682">
                        <w:rPr>
                          <w:b/>
                          <w:sz w:val="22"/>
                          <w:szCs w:val="22"/>
                        </w:rPr>
                        <w:t>website is another</w:t>
                      </w:r>
                      <w:r w:rsidR="001F411B">
                        <w:rPr>
                          <w:b/>
                          <w:sz w:val="22"/>
                          <w:szCs w:val="22"/>
                        </w:rPr>
                        <w:t xml:space="preserve"> example</w:t>
                      </w:r>
                      <w:r w:rsidR="00344682">
                        <w:rPr>
                          <w:b/>
                          <w:sz w:val="22"/>
                          <w:szCs w:val="22"/>
                        </w:rPr>
                        <w:t>.</w:t>
                      </w:r>
                    </w:p>
                    <w:p w:rsidR="00BF157F" w:rsidRPr="001F411B" w:rsidRDefault="00BF157F" w:rsidP="00BF157F">
                      <w:pPr>
                        <w:ind w:left="180"/>
                        <w:rPr>
                          <w:b/>
                          <w:sz w:val="16"/>
                          <w:szCs w:val="16"/>
                        </w:rPr>
                      </w:pPr>
                    </w:p>
                    <w:p w:rsidR="00BF157F" w:rsidRPr="00BF157F" w:rsidRDefault="00BF157F" w:rsidP="00BF157F">
                      <w:pPr>
                        <w:ind w:left="180"/>
                        <w:rPr>
                          <w:b/>
                          <w:sz w:val="2"/>
                          <w:szCs w:val="2"/>
                        </w:rPr>
                      </w:pPr>
                    </w:p>
                    <w:p w:rsidR="00BF157F" w:rsidRDefault="00BF157F" w:rsidP="00BF157F">
                      <w:pPr>
                        <w:ind w:left="180"/>
                        <w:rPr>
                          <w:b/>
                          <w:sz w:val="22"/>
                          <w:szCs w:val="22"/>
                        </w:rPr>
                      </w:pPr>
                      <w:r>
                        <w:rPr>
                          <w:b/>
                          <w:sz w:val="22"/>
                          <w:szCs w:val="22"/>
                        </w:rPr>
                        <w:t>Lastly, I knew I liked my neighborhood before</w:t>
                      </w:r>
                      <w:r w:rsidR="001F411B">
                        <w:rPr>
                          <w:b/>
                          <w:sz w:val="22"/>
                          <w:szCs w:val="22"/>
                        </w:rPr>
                        <w:t>,</w:t>
                      </w:r>
                      <w:r>
                        <w:rPr>
                          <w:b/>
                          <w:sz w:val="22"/>
                          <w:szCs w:val="22"/>
                        </w:rPr>
                        <w:t xml:space="preserve"> but now I have a new appreciation for it. My neighbors of 35 years remember </w:t>
                      </w:r>
                      <w:r w:rsidR="001F411B">
                        <w:rPr>
                          <w:b/>
                          <w:sz w:val="22"/>
                          <w:szCs w:val="22"/>
                        </w:rPr>
                        <w:t>“</w:t>
                      </w:r>
                      <w:r>
                        <w:rPr>
                          <w:b/>
                          <w:sz w:val="22"/>
                          <w:szCs w:val="22"/>
                        </w:rPr>
                        <w:t>back when</w:t>
                      </w:r>
                      <w:r w:rsidR="001F411B">
                        <w:rPr>
                          <w:b/>
                          <w:sz w:val="22"/>
                          <w:szCs w:val="22"/>
                        </w:rPr>
                        <w:t>”</w:t>
                      </w:r>
                      <w:r>
                        <w:rPr>
                          <w:b/>
                          <w:sz w:val="22"/>
                          <w:szCs w:val="22"/>
                        </w:rPr>
                        <w:t xml:space="preserve"> while other new residents bring fresh ideas. I like that we are close to many conveniences which are the same businesses that have supported our </w:t>
                      </w:r>
                      <w:r w:rsidR="001F411B">
                        <w:rPr>
                          <w:b/>
                          <w:sz w:val="22"/>
                          <w:szCs w:val="22"/>
                        </w:rPr>
                        <w:t xml:space="preserve">association </w:t>
                      </w:r>
                      <w:r>
                        <w:rPr>
                          <w:b/>
                          <w:sz w:val="22"/>
                          <w:szCs w:val="22"/>
                        </w:rPr>
                        <w:t xml:space="preserve">activities for many years. </w:t>
                      </w:r>
                    </w:p>
                    <w:p w:rsidR="00344682" w:rsidRPr="001F411B" w:rsidRDefault="00344682" w:rsidP="00BF157F">
                      <w:pPr>
                        <w:ind w:left="180"/>
                        <w:rPr>
                          <w:b/>
                          <w:sz w:val="16"/>
                          <w:szCs w:val="16"/>
                        </w:rPr>
                      </w:pPr>
                    </w:p>
                    <w:p w:rsidR="00BF157F" w:rsidRPr="00BF157F" w:rsidRDefault="00BF157F" w:rsidP="00344682">
                      <w:pPr>
                        <w:ind w:left="180"/>
                        <w:rPr>
                          <w:b/>
                          <w:sz w:val="22"/>
                          <w:szCs w:val="22"/>
                        </w:rPr>
                      </w:pPr>
                      <w:r>
                        <w:rPr>
                          <w:b/>
                          <w:sz w:val="22"/>
                          <w:szCs w:val="22"/>
                        </w:rPr>
                        <w:t>I walked the entire neighborhood one time and was surprised at the diversity of houses which only speaks to the diversity of people</w:t>
                      </w:r>
                      <w:r w:rsidR="00046251">
                        <w:rPr>
                          <w:b/>
                          <w:sz w:val="22"/>
                          <w:szCs w:val="22"/>
                        </w:rPr>
                        <w:t xml:space="preserve"> in a great neighborhood. W</w:t>
                      </w:r>
                      <w:r w:rsidR="001F411B">
                        <w:rPr>
                          <w:b/>
                          <w:sz w:val="22"/>
                          <w:szCs w:val="22"/>
                        </w:rPr>
                        <w:t>e do shine!</w:t>
                      </w:r>
                    </w:p>
                    <w:p w:rsidR="00953648" w:rsidRPr="00BF157F" w:rsidRDefault="00953648" w:rsidP="00732E08">
                      <w:pPr>
                        <w:ind w:left="180"/>
                        <w:jc w:val="center"/>
                        <w:rPr>
                          <w:b/>
                          <w:sz w:val="22"/>
                          <w:szCs w:val="22"/>
                        </w:rPr>
                      </w:pPr>
                    </w:p>
                    <w:p w:rsidR="00EB6EB7" w:rsidRPr="00A84750" w:rsidRDefault="00EB6EB7" w:rsidP="00732E08">
                      <w:pPr>
                        <w:ind w:left="180"/>
                        <w:jc w:val="center"/>
                        <w:rPr>
                          <w:b/>
                          <w:sz w:val="16"/>
                          <w:szCs w:val="16"/>
                        </w:rPr>
                      </w:pPr>
                    </w:p>
                    <w:p w:rsidR="00EB6EB7" w:rsidRDefault="00EB6EB7" w:rsidP="00732E08">
                      <w:pPr>
                        <w:ind w:left="180"/>
                        <w:jc w:val="center"/>
                        <w:rPr>
                          <w:b/>
                        </w:rPr>
                      </w:pPr>
                    </w:p>
                    <w:p w:rsidR="00953648" w:rsidRPr="001C2115" w:rsidRDefault="00953648" w:rsidP="00732E08">
                      <w:pPr>
                        <w:ind w:left="180"/>
                        <w:jc w:val="center"/>
                      </w:pPr>
                    </w:p>
                  </w:txbxContent>
                </v:textbox>
                <w10:wrap anchorx="margin"/>
              </v:shape>
            </w:pict>
          </mc:Fallback>
        </mc:AlternateContent>
      </w:r>
      <w:r w:rsidR="008C6F8F">
        <w:rPr>
          <w:noProof/>
        </w:rPr>
        <w:drawing>
          <wp:anchor distT="0" distB="0" distL="114300" distR="114300" simplePos="0" relativeHeight="251652096" behindDoc="0" locked="0" layoutInCell="1" allowOverlap="1" wp14:anchorId="16B7E783" wp14:editId="28395725">
            <wp:simplePos x="0" y="0"/>
            <wp:positionH relativeFrom="column">
              <wp:posOffset>-1254760</wp:posOffset>
            </wp:positionH>
            <wp:positionV relativeFrom="paragraph">
              <wp:posOffset>-667182</wp:posOffset>
            </wp:positionV>
            <wp:extent cx="7776210" cy="10058400"/>
            <wp:effectExtent l="0" t="0" r="0" b="0"/>
            <wp:wrapNone/>
            <wp:docPr id="74" name="Picture 74" descr="fresh_Newsltr_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resh_Newsltr_p4"/>
                    <pic:cNvPicPr>
                      <a:picLocks noChangeAspect="1" noChangeArrowheads="1"/>
                    </pic:cNvPicPr>
                  </pic:nvPicPr>
                  <pic:blipFill>
                    <a:blip r:embed="rId22" cstate="print"/>
                    <a:srcRect/>
                    <a:stretch>
                      <a:fillRect/>
                    </a:stretch>
                  </pic:blipFill>
                  <pic:spPr bwMode="auto">
                    <a:xfrm>
                      <a:off x="0" y="0"/>
                      <a:ext cx="7776210" cy="10058400"/>
                    </a:xfrm>
                    <a:prstGeom prst="rect">
                      <a:avLst/>
                    </a:prstGeom>
                    <a:noFill/>
                    <a:ln w="9525">
                      <a:noFill/>
                      <a:miter lim="800000"/>
                      <a:headEnd/>
                      <a:tailEnd/>
                    </a:ln>
                  </pic:spPr>
                </pic:pic>
              </a:graphicData>
            </a:graphic>
            <wp14:sizeRelV relativeFrom="margin">
              <wp14:pctHeight>0</wp14:pctHeight>
            </wp14:sizeRelV>
          </wp:anchor>
        </w:drawing>
      </w:r>
      <w:r w:rsidR="008C6F8F">
        <w:rPr>
          <w:noProof/>
        </w:rPr>
        <w:t xml:space="preserve"> </w:t>
      </w:r>
      <w:r w:rsidR="008C6F8F">
        <w:rPr>
          <w:noProof/>
        </w:rPr>
        <w:tab/>
      </w:r>
    </w:p>
    <w:p w:rsidR="008C6F8F" w:rsidRDefault="008C6F8F">
      <w:pPr>
        <w:rPr>
          <w:noProof/>
        </w:rPr>
      </w:pPr>
    </w:p>
    <w:p w:rsidR="004E0494" w:rsidRDefault="008C6F8F">
      <w:r>
        <w:rPr>
          <w:noProof/>
        </w:rPr>
        <w:t xml:space="preserve">   </w:t>
      </w:r>
    </w:p>
    <w:p w:rsidR="004E0494" w:rsidRDefault="001E4258" w:rsidP="0097647D">
      <w:pPr>
        <w:ind w:right="-1260"/>
      </w:pPr>
      <w:r>
        <w:rPr>
          <w:noProof/>
        </w:rPr>
        <mc:AlternateContent>
          <mc:Choice Requires="wps">
            <w:drawing>
              <wp:anchor distT="0" distB="0" distL="114300" distR="114300" simplePos="0" relativeHeight="251671552" behindDoc="0" locked="0" layoutInCell="1" allowOverlap="1" wp14:anchorId="07322BF1" wp14:editId="2ACC64B7">
                <wp:simplePos x="0" y="0"/>
                <wp:positionH relativeFrom="column">
                  <wp:posOffset>-931545</wp:posOffset>
                </wp:positionH>
                <wp:positionV relativeFrom="paragraph">
                  <wp:posOffset>8209857</wp:posOffset>
                </wp:positionV>
                <wp:extent cx="7086600" cy="342900"/>
                <wp:effectExtent l="1905" t="3810" r="0" b="0"/>
                <wp:wrapNone/>
                <wp:docPr id="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648" w:rsidRPr="005F65F6" w:rsidRDefault="00953648" w:rsidP="004E0494">
                            <w:pPr>
                              <w:pStyle w:val="website"/>
                            </w:pPr>
                            <w:r>
                              <w:t>www</w:t>
                            </w:r>
                            <w:r w:rsidRPr="005F65F6">
                              <w:t>.</w:t>
                            </w:r>
                            <w:r>
                              <w:t>delnortena.org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22BF1" id="Text Box 93" o:spid="_x0000_s1046" type="#_x0000_t202" style="position:absolute;margin-left:-73.35pt;margin-top:646.45pt;width:558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mmtw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" filled="f" stroked="f">
                <v:textbox>
                  <w:txbxContent>
                    <w:p w:rsidR="00953648" w:rsidRPr="005F65F6" w:rsidRDefault="00953648" w:rsidP="004E0494">
                      <w:pPr>
                        <w:pStyle w:val="website"/>
                      </w:pPr>
                      <w:r>
                        <w:t>www</w:t>
                      </w:r>
                      <w:r w:rsidRPr="005F65F6">
                        <w:t>.</w:t>
                      </w:r>
                      <w:r>
                        <w:t>delnortena.org</w:t>
                      </w:r>
                    </w:p>
                  </w:txbxContent>
                </v:textbox>
              </v:shape>
            </w:pict>
          </mc:Fallback>
        </mc:AlternateContent>
      </w:r>
      <w:r w:rsidR="00EC30CD">
        <w:rPr>
          <w:noProof/>
        </w:rPr>
        <mc:AlternateContent>
          <mc:Choice Requires="wps">
            <w:drawing>
              <wp:anchor distT="0" distB="0" distL="114300" distR="114300" simplePos="0" relativeHeight="251669504" behindDoc="0" locked="0" layoutInCell="1" allowOverlap="1" wp14:anchorId="398927D1" wp14:editId="5DC95CAF">
                <wp:simplePos x="0" y="0"/>
                <wp:positionH relativeFrom="column">
                  <wp:posOffset>-843743</wp:posOffset>
                </wp:positionH>
                <wp:positionV relativeFrom="paragraph">
                  <wp:posOffset>4229100</wp:posOffset>
                </wp:positionV>
                <wp:extent cx="3283527" cy="4473224"/>
                <wp:effectExtent l="0" t="0" r="0" b="3810"/>
                <wp:wrapNone/>
                <wp:docPr id="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27" cy="447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648" w:rsidRPr="00630EBF" w:rsidRDefault="00953648" w:rsidP="004E0494">
                            <w:pPr>
                              <w:pStyle w:val="Textlogo"/>
                              <w:rPr>
                                <w:color w:val="auto"/>
                              </w:rPr>
                            </w:pPr>
                            <w:r w:rsidRPr="00630EBF">
                              <w:rPr>
                                <w:color w:val="auto"/>
                              </w:rPr>
                              <w:t>Del Norte Neighborhood Association</w:t>
                            </w:r>
                          </w:p>
                          <w:p w:rsidR="00953648" w:rsidRPr="00630EBF" w:rsidRDefault="00953648" w:rsidP="00B113A9">
                            <w:pPr>
                              <w:pStyle w:val="Textlogo"/>
                              <w:rPr>
                                <w:color w:val="auto"/>
                              </w:rPr>
                            </w:pPr>
                            <w:r w:rsidRPr="00630EBF">
                              <w:rPr>
                                <w:color w:val="auto"/>
                              </w:rPr>
                              <w:t>Board Meetings</w:t>
                            </w:r>
                          </w:p>
                          <w:p w:rsidR="00953648" w:rsidRPr="00630EBF" w:rsidRDefault="00953648" w:rsidP="00B113A9">
                            <w:pPr>
                              <w:pStyle w:val="Textlogo"/>
                              <w:rPr>
                                <w:color w:val="auto"/>
                                <w:sz w:val="16"/>
                                <w:szCs w:val="16"/>
                              </w:rPr>
                            </w:pPr>
                          </w:p>
                          <w:p w:rsidR="00953648" w:rsidRPr="00630EBF" w:rsidRDefault="00953648" w:rsidP="00B113A9">
                            <w:pPr>
                              <w:pStyle w:val="Textlogo"/>
                              <w:jc w:val="left"/>
                              <w:rPr>
                                <w:color w:val="auto"/>
                                <w:sz w:val="24"/>
                                <w:szCs w:val="24"/>
                              </w:rPr>
                            </w:pPr>
                            <w:r w:rsidRPr="00630EBF">
                              <w:rPr>
                                <w:color w:val="auto"/>
                                <w:sz w:val="24"/>
                                <w:szCs w:val="24"/>
                              </w:rPr>
                              <w:t>Location:</w:t>
                            </w:r>
                            <w:r w:rsidRPr="00630EBF">
                              <w:rPr>
                                <w:color w:val="auto"/>
                                <w:sz w:val="24"/>
                                <w:szCs w:val="24"/>
                              </w:rPr>
                              <w:tab/>
                              <w:t>Chimney Ridge Club House</w:t>
                            </w:r>
                          </w:p>
                          <w:p w:rsidR="00953648" w:rsidRPr="00630EBF" w:rsidRDefault="00953648" w:rsidP="00B113A9">
                            <w:pPr>
                              <w:pStyle w:val="Textlogo"/>
                              <w:jc w:val="left"/>
                              <w:rPr>
                                <w:color w:val="auto"/>
                                <w:sz w:val="24"/>
                                <w:szCs w:val="24"/>
                              </w:rPr>
                            </w:pPr>
                            <w:r w:rsidRPr="00630EBF">
                              <w:rPr>
                                <w:color w:val="auto"/>
                                <w:sz w:val="24"/>
                                <w:szCs w:val="24"/>
                              </w:rPr>
                              <w:tab/>
                              <w:t xml:space="preserve">    </w:t>
                            </w:r>
                            <w:r w:rsidRPr="00630EBF">
                              <w:rPr>
                                <w:color w:val="auto"/>
                                <w:sz w:val="24"/>
                                <w:szCs w:val="24"/>
                              </w:rPr>
                              <w:tab/>
                              <w:t>6098 Osuna NE, ABQ 87109</w:t>
                            </w:r>
                          </w:p>
                          <w:p w:rsidR="00953648" w:rsidRPr="00630EBF" w:rsidRDefault="00DC4FE2" w:rsidP="00B113A9">
                            <w:pPr>
                              <w:pStyle w:val="Textlogo"/>
                              <w:jc w:val="left"/>
                              <w:rPr>
                                <w:color w:val="auto"/>
                                <w:sz w:val="24"/>
                                <w:szCs w:val="24"/>
                              </w:rPr>
                            </w:pPr>
                            <w:r>
                              <w:rPr>
                                <w:color w:val="auto"/>
                                <w:sz w:val="24"/>
                                <w:szCs w:val="24"/>
                              </w:rPr>
                              <w:t>D</w:t>
                            </w:r>
                            <w:r w:rsidR="00953648" w:rsidRPr="00630EBF">
                              <w:rPr>
                                <w:color w:val="auto"/>
                                <w:sz w:val="24"/>
                                <w:szCs w:val="24"/>
                              </w:rPr>
                              <w:t xml:space="preserve">ate:      </w:t>
                            </w:r>
                            <w:r w:rsidR="00953648" w:rsidRPr="00630EBF">
                              <w:rPr>
                                <w:color w:val="auto"/>
                                <w:sz w:val="24"/>
                                <w:szCs w:val="24"/>
                              </w:rPr>
                              <w:tab/>
                            </w:r>
                            <w:r w:rsidR="00A90A87">
                              <w:rPr>
                                <w:color w:val="auto"/>
                                <w:sz w:val="24"/>
                                <w:szCs w:val="24"/>
                              </w:rPr>
                              <w:t>May 26</w:t>
                            </w:r>
                            <w:r w:rsidR="00953648" w:rsidRPr="00630EBF">
                              <w:rPr>
                                <w:color w:val="auto"/>
                                <w:sz w:val="24"/>
                                <w:szCs w:val="24"/>
                              </w:rPr>
                              <w:t>, 201</w:t>
                            </w:r>
                            <w:r w:rsidR="00C3126B">
                              <w:rPr>
                                <w:color w:val="auto"/>
                                <w:sz w:val="24"/>
                                <w:szCs w:val="24"/>
                              </w:rPr>
                              <w:t>5</w:t>
                            </w:r>
                          </w:p>
                          <w:p w:rsidR="00953648" w:rsidRPr="00630EBF" w:rsidRDefault="00953648" w:rsidP="00B113A9">
                            <w:pPr>
                              <w:pStyle w:val="Textlogo"/>
                              <w:jc w:val="left"/>
                              <w:rPr>
                                <w:color w:val="auto"/>
                                <w:sz w:val="24"/>
                                <w:szCs w:val="24"/>
                              </w:rPr>
                            </w:pPr>
                            <w:r w:rsidRPr="00630EBF">
                              <w:rPr>
                                <w:color w:val="auto"/>
                                <w:sz w:val="24"/>
                                <w:szCs w:val="24"/>
                              </w:rPr>
                              <w:t xml:space="preserve">Time:       </w:t>
                            </w:r>
                            <w:r w:rsidRPr="00630EBF">
                              <w:rPr>
                                <w:color w:val="auto"/>
                                <w:sz w:val="24"/>
                                <w:szCs w:val="24"/>
                              </w:rPr>
                              <w:tab/>
                              <w:t>7:00 PM promptly</w:t>
                            </w:r>
                            <w:r w:rsidR="00A90A87">
                              <w:rPr>
                                <w:color w:val="auto"/>
                                <w:sz w:val="24"/>
                                <w:szCs w:val="24"/>
                              </w:rPr>
                              <w:t xml:space="preserve"> - </w:t>
                            </w:r>
                            <w:r w:rsidR="00C3126B">
                              <w:rPr>
                                <w:color w:val="auto"/>
                                <w:sz w:val="24"/>
                                <w:szCs w:val="24"/>
                              </w:rPr>
                              <w:t>8:30 PM</w:t>
                            </w:r>
                          </w:p>
                          <w:p w:rsidR="00953648" w:rsidRPr="00630EBF" w:rsidRDefault="00953648" w:rsidP="00B113A9">
                            <w:pPr>
                              <w:pStyle w:val="Textlogo"/>
                              <w:jc w:val="left"/>
                              <w:rPr>
                                <w:color w:val="auto"/>
                                <w:sz w:val="24"/>
                                <w:szCs w:val="24"/>
                              </w:rPr>
                            </w:pPr>
                            <w:r w:rsidRPr="00630EBF">
                              <w:rPr>
                                <w:color w:val="auto"/>
                                <w:sz w:val="24"/>
                                <w:szCs w:val="24"/>
                              </w:rPr>
                              <w:t xml:space="preserve">Note:        </w:t>
                            </w:r>
                            <w:r w:rsidRPr="00630EBF">
                              <w:rPr>
                                <w:color w:val="auto"/>
                                <w:sz w:val="24"/>
                                <w:szCs w:val="24"/>
                              </w:rPr>
                              <w:tab/>
                              <w:t xml:space="preserve">Check the web site for any                                </w:t>
                            </w:r>
                            <w:r w:rsidRPr="00630EBF">
                              <w:rPr>
                                <w:color w:val="auto"/>
                                <w:sz w:val="24"/>
                                <w:szCs w:val="24"/>
                              </w:rPr>
                              <w:tab/>
                              <w:t xml:space="preserve">      </w:t>
                            </w:r>
                            <w:r w:rsidRPr="00630EBF">
                              <w:rPr>
                                <w:color w:val="auto"/>
                                <w:sz w:val="24"/>
                                <w:szCs w:val="24"/>
                              </w:rPr>
                              <w:tab/>
                              <w:t xml:space="preserve"> late schedule changes. </w:t>
                            </w:r>
                          </w:p>
                          <w:p w:rsidR="00953648" w:rsidRPr="00630EBF" w:rsidRDefault="00953648" w:rsidP="00B113A9">
                            <w:pPr>
                              <w:pStyle w:val="Textlogo"/>
                              <w:jc w:val="left"/>
                              <w:rPr>
                                <w:color w:val="auto"/>
                                <w:sz w:val="8"/>
                                <w:szCs w:val="8"/>
                              </w:rPr>
                            </w:pPr>
                          </w:p>
                          <w:p w:rsidR="00953648" w:rsidRPr="00630EBF" w:rsidRDefault="00953648" w:rsidP="00B113A9">
                            <w:pPr>
                              <w:pStyle w:val="Textlogo"/>
                              <w:jc w:val="left"/>
                              <w:rPr>
                                <w:color w:val="auto"/>
                                <w:sz w:val="24"/>
                                <w:szCs w:val="24"/>
                              </w:rPr>
                            </w:pPr>
                            <w:r w:rsidRPr="00630EBF">
                              <w:rPr>
                                <w:color w:val="auto"/>
                                <w:sz w:val="24"/>
                                <w:szCs w:val="24"/>
                              </w:rPr>
                              <w:t>Web site:</w:t>
                            </w:r>
                            <w:r w:rsidRPr="00630EBF">
                              <w:rPr>
                                <w:color w:val="auto"/>
                                <w:sz w:val="24"/>
                                <w:szCs w:val="24"/>
                              </w:rPr>
                              <w:tab/>
                              <w:t>www.delnortena.org</w:t>
                            </w:r>
                          </w:p>
                          <w:p w:rsidR="00953648" w:rsidRPr="00630EBF" w:rsidRDefault="00953648" w:rsidP="00B113A9">
                            <w:pPr>
                              <w:pStyle w:val="Textlogo"/>
                              <w:jc w:val="left"/>
                              <w:rPr>
                                <w:color w:val="auto"/>
                                <w:sz w:val="8"/>
                                <w:szCs w:val="8"/>
                              </w:rPr>
                            </w:pPr>
                          </w:p>
                          <w:p w:rsidR="00953648" w:rsidRPr="00630EBF" w:rsidRDefault="00953648" w:rsidP="00B113A9">
                            <w:pPr>
                              <w:pStyle w:val="Textlogo"/>
                              <w:jc w:val="left"/>
                              <w:rPr>
                                <w:color w:val="auto"/>
                                <w:sz w:val="24"/>
                                <w:szCs w:val="24"/>
                              </w:rPr>
                            </w:pPr>
                            <w:r w:rsidRPr="00630EBF">
                              <w:rPr>
                                <w:color w:val="auto"/>
                                <w:sz w:val="24"/>
                                <w:szCs w:val="24"/>
                              </w:rPr>
                              <w:t>Information:</w:t>
                            </w:r>
                            <w:r w:rsidRPr="00630EBF">
                              <w:rPr>
                                <w:color w:val="auto"/>
                                <w:sz w:val="24"/>
                                <w:szCs w:val="24"/>
                              </w:rPr>
                              <w:tab/>
                              <w:t>info@delnortena.org</w:t>
                            </w:r>
                          </w:p>
                          <w:p w:rsidR="00953648" w:rsidRPr="00630EBF" w:rsidRDefault="00953648" w:rsidP="00B113A9">
                            <w:pPr>
                              <w:pStyle w:val="Textlogo"/>
                              <w:jc w:val="left"/>
                              <w:rPr>
                                <w:color w:val="auto"/>
                                <w:sz w:val="24"/>
                                <w:szCs w:val="24"/>
                              </w:rPr>
                            </w:pPr>
                            <w:r w:rsidRPr="00630EBF">
                              <w:rPr>
                                <w:color w:val="auto"/>
                                <w:sz w:val="24"/>
                                <w:szCs w:val="24"/>
                              </w:rPr>
                              <w:t>Message Phone: 510-2341</w:t>
                            </w:r>
                          </w:p>
                          <w:p w:rsidR="00953648" w:rsidRPr="00630EBF" w:rsidRDefault="00953648" w:rsidP="00B113A9">
                            <w:pPr>
                              <w:pStyle w:val="Textlogo"/>
                              <w:jc w:val="left"/>
                              <w:rPr>
                                <w:color w:val="auto"/>
                                <w:sz w:val="16"/>
                                <w:szCs w:val="16"/>
                              </w:rPr>
                            </w:pPr>
                          </w:p>
                          <w:p w:rsidR="00953648" w:rsidRPr="00630EBF" w:rsidRDefault="00953648" w:rsidP="004C7ABB">
                            <w:pPr>
                              <w:pStyle w:val="Textlogo"/>
                              <w:rPr>
                                <w:color w:val="auto"/>
                                <w:u w:val="single"/>
                              </w:rPr>
                            </w:pPr>
                            <w:r w:rsidRPr="00630EBF">
                              <w:rPr>
                                <w:color w:val="auto"/>
                                <w:u w:val="single"/>
                              </w:rPr>
                              <w:t>Everyone is welcome...</w:t>
                            </w:r>
                          </w:p>
                          <w:p w:rsidR="00953648" w:rsidRPr="00F05DD2" w:rsidRDefault="00953648" w:rsidP="00644C92">
                            <w:pPr>
                              <w:pStyle w:val="Textlogo"/>
                              <w:rPr>
                                <w:color w:val="auto"/>
                                <w:sz w:val="24"/>
                                <w:szCs w:val="24"/>
                              </w:rPr>
                            </w:pPr>
                            <w:r w:rsidRPr="00F05DD2">
                              <w:rPr>
                                <w:color w:val="auto"/>
                                <w:sz w:val="24"/>
                                <w:szCs w:val="24"/>
                              </w:rPr>
                              <w:t xml:space="preserve">to attend any and all Board Meetings.  We need your input in regards to what is happening in our neighborhood. If you are not currently receiving </w:t>
                            </w:r>
                            <w:r w:rsidR="002C507E">
                              <w:rPr>
                                <w:color w:val="auto"/>
                                <w:sz w:val="24"/>
                                <w:szCs w:val="24"/>
                              </w:rPr>
                              <w:t>email</w:t>
                            </w:r>
                            <w:r w:rsidRPr="00F05DD2">
                              <w:rPr>
                                <w:color w:val="auto"/>
                                <w:sz w:val="24"/>
                                <w:szCs w:val="24"/>
                              </w:rPr>
                              <w:t xml:space="preserve"> updates please contact us at </w:t>
                            </w:r>
                            <w:r w:rsidRPr="00F05DD2">
                              <w:rPr>
                                <w:i/>
                                <w:color w:val="auto"/>
                                <w:sz w:val="24"/>
                                <w:szCs w:val="24"/>
                              </w:rPr>
                              <w:t>info@delnortena.org</w:t>
                            </w:r>
                          </w:p>
                          <w:p w:rsidR="00953648" w:rsidRPr="00F05DD2" w:rsidRDefault="00953648" w:rsidP="00F05DD2">
                            <w:pPr>
                              <w:pStyle w:val="Textlogo"/>
                              <w:ind w:right="-378" w:hanging="180"/>
                              <w:jc w:val="left"/>
                              <w:rPr>
                                <w:i/>
                                <w:color w:val="auto"/>
                              </w:rPr>
                            </w:pPr>
                            <w:r w:rsidRPr="00F05DD2">
                              <w:rPr>
                                <w:color w:val="auto"/>
                                <w:sz w:val="24"/>
                                <w:szCs w:val="24"/>
                              </w:rPr>
                              <w:t xml:space="preserve"> </w:t>
                            </w:r>
                            <w:r w:rsidRPr="00F05DD2">
                              <w:rPr>
                                <w:i/>
                                <w:color w:val="auto"/>
                                <w:sz w:val="24"/>
                                <w:szCs w:val="24"/>
                              </w:rPr>
                              <w:t>(Note: We do not disclose our email list to anyone.</w:t>
                            </w:r>
                            <w:r w:rsidR="00EC30CD">
                              <w:rPr>
                                <w:i/>
                                <w:color w:val="auto"/>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927D1" id="Text Box 91" o:spid="_x0000_s1047" type="#_x0000_t202" style="position:absolute;margin-left:-66.45pt;margin-top:333pt;width:258.55pt;height:35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" filled="f" stroked="f">
                <v:textbox>
                  <w:txbxContent>
                    <w:p w:rsidR="00953648" w:rsidRPr="00630EBF" w:rsidRDefault="00953648" w:rsidP="004E0494">
                      <w:pPr>
                        <w:pStyle w:val="Textlogo"/>
                        <w:rPr>
                          <w:color w:val="auto"/>
                        </w:rPr>
                      </w:pPr>
                      <w:r w:rsidRPr="00630EBF">
                        <w:rPr>
                          <w:color w:val="auto"/>
                        </w:rPr>
                        <w:t>Del Norte Neighborhood Association</w:t>
                      </w:r>
                    </w:p>
                    <w:p w:rsidR="00953648" w:rsidRPr="00630EBF" w:rsidRDefault="00953648" w:rsidP="00B113A9">
                      <w:pPr>
                        <w:pStyle w:val="Textlogo"/>
                        <w:rPr>
                          <w:color w:val="auto"/>
                        </w:rPr>
                      </w:pPr>
                      <w:r w:rsidRPr="00630EBF">
                        <w:rPr>
                          <w:color w:val="auto"/>
                        </w:rPr>
                        <w:t>Board Meetings</w:t>
                      </w:r>
                    </w:p>
                    <w:p w:rsidR="00953648" w:rsidRPr="00630EBF" w:rsidRDefault="00953648" w:rsidP="00B113A9">
                      <w:pPr>
                        <w:pStyle w:val="Textlogo"/>
                        <w:rPr>
                          <w:color w:val="auto"/>
                          <w:sz w:val="16"/>
                          <w:szCs w:val="16"/>
                        </w:rPr>
                      </w:pPr>
                    </w:p>
                    <w:p w:rsidR="00953648" w:rsidRPr="00630EBF" w:rsidRDefault="00953648" w:rsidP="00B113A9">
                      <w:pPr>
                        <w:pStyle w:val="Textlogo"/>
                        <w:jc w:val="left"/>
                        <w:rPr>
                          <w:color w:val="auto"/>
                          <w:sz w:val="24"/>
                          <w:szCs w:val="24"/>
                        </w:rPr>
                      </w:pPr>
                      <w:r w:rsidRPr="00630EBF">
                        <w:rPr>
                          <w:color w:val="auto"/>
                          <w:sz w:val="24"/>
                          <w:szCs w:val="24"/>
                        </w:rPr>
                        <w:t>Location:</w:t>
                      </w:r>
                      <w:r w:rsidRPr="00630EBF">
                        <w:rPr>
                          <w:color w:val="auto"/>
                          <w:sz w:val="24"/>
                          <w:szCs w:val="24"/>
                        </w:rPr>
                        <w:tab/>
                        <w:t>Chimney Ridge Club House</w:t>
                      </w:r>
                    </w:p>
                    <w:p w:rsidR="00953648" w:rsidRPr="00630EBF" w:rsidRDefault="00953648" w:rsidP="00B113A9">
                      <w:pPr>
                        <w:pStyle w:val="Textlogo"/>
                        <w:jc w:val="left"/>
                        <w:rPr>
                          <w:color w:val="auto"/>
                          <w:sz w:val="24"/>
                          <w:szCs w:val="24"/>
                        </w:rPr>
                      </w:pPr>
                      <w:r w:rsidRPr="00630EBF">
                        <w:rPr>
                          <w:color w:val="auto"/>
                          <w:sz w:val="24"/>
                          <w:szCs w:val="24"/>
                        </w:rPr>
                        <w:tab/>
                        <w:t xml:space="preserve">    </w:t>
                      </w:r>
                      <w:r w:rsidRPr="00630EBF">
                        <w:rPr>
                          <w:color w:val="auto"/>
                          <w:sz w:val="24"/>
                          <w:szCs w:val="24"/>
                        </w:rPr>
                        <w:tab/>
                        <w:t>6098 Osuna NE, ABQ 87109</w:t>
                      </w:r>
                    </w:p>
                    <w:p w:rsidR="00953648" w:rsidRPr="00630EBF" w:rsidRDefault="00DC4FE2" w:rsidP="00B113A9">
                      <w:pPr>
                        <w:pStyle w:val="Textlogo"/>
                        <w:jc w:val="left"/>
                        <w:rPr>
                          <w:color w:val="auto"/>
                          <w:sz w:val="24"/>
                          <w:szCs w:val="24"/>
                        </w:rPr>
                      </w:pPr>
                      <w:r>
                        <w:rPr>
                          <w:color w:val="auto"/>
                          <w:sz w:val="24"/>
                          <w:szCs w:val="24"/>
                        </w:rPr>
                        <w:t>D</w:t>
                      </w:r>
                      <w:r w:rsidR="00953648" w:rsidRPr="00630EBF">
                        <w:rPr>
                          <w:color w:val="auto"/>
                          <w:sz w:val="24"/>
                          <w:szCs w:val="24"/>
                        </w:rPr>
                        <w:t xml:space="preserve">ate:      </w:t>
                      </w:r>
                      <w:r w:rsidR="00953648" w:rsidRPr="00630EBF">
                        <w:rPr>
                          <w:color w:val="auto"/>
                          <w:sz w:val="24"/>
                          <w:szCs w:val="24"/>
                        </w:rPr>
                        <w:tab/>
                      </w:r>
                      <w:r w:rsidR="00A90A87">
                        <w:rPr>
                          <w:color w:val="auto"/>
                          <w:sz w:val="24"/>
                          <w:szCs w:val="24"/>
                        </w:rPr>
                        <w:t>May 26</w:t>
                      </w:r>
                      <w:r w:rsidR="00953648" w:rsidRPr="00630EBF">
                        <w:rPr>
                          <w:color w:val="auto"/>
                          <w:sz w:val="24"/>
                          <w:szCs w:val="24"/>
                        </w:rPr>
                        <w:t>, 201</w:t>
                      </w:r>
                      <w:r w:rsidR="00C3126B">
                        <w:rPr>
                          <w:color w:val="auto"/>
                          <w:sz w:val="24"/>
                          <w:szCs w:val="24"/>
                        </w:rPr>
                        <w:t>5</w:t>
                      </w:r>
                    </w:p>
                    <w:p w:rsidR="00953648" w:rsidRPr="00630EBF" w:rsidRDefault="00953648" w:rsidP="00B113A9">
                      <w:pPr>
                        <w:pStyle w:val="Textlogo"/>
                        <w:jc w:val="left"/>
                        <w:rPr>
                          <w:color w:val="auto"/>
                          <w:sz w:val="24"/>
                          <w:szCs w:val="24"/>
                        </w:rPr>
                      </w:pPr>
                      <w:r w:rsidRPr="00630EBF">
                        <w:rPr>
                          <w:color w:val="auto"/>
                          <w:sz w:val="24"/>
                          <w:szCs w:val="24"/>
                        </w:rPr>
                        <w:t xml:space="preserve">Time:       </w:t>
                      </w:r>
                      <w:r w:rsidRPr="00630EBF">
                        <w:rPr>
                          <w:color w:val="auto"/>
                          <w:sz w:val="24"/>
                          <w:szCs w:val="24"/>
                        </w:rPr>
                        <w:tab/>
                        <w:t>7:00 PM promptly</w:t>
                      </w:r>
                      <w:r w:rsidR="00A90A87">
                        <w:rPr>
                          <w:color w:val="auto"/>
                          <w:sz w:val="24"/>
                          <w:szCs w:val="24"/>
                        </w:rPr>
                        <w:t xml:space="preserve"> - </w:t>
                      </w:r>
                      <w:r w:rsidR="00C3126B">
                        <w:rPr>
                          <w:color w:val="auto"/>
                          <w:sz w:val="24"/>
                          <w:szCs w:val="24"/>
                        </w:rPr>
                        <w:t>8:30 PM</w:t>
                      </w:r>
                    </w:p>
                    <w:p w:rsidR="00953648" w:rsidRPr="00630EBF" w:rsidRDefault="00953648" w:rsidP="00B113A9">
                      <w:pPr>
                        <w:pStyle w:val="Textlogo"/>
                        <w:jc w:val="left"/>
                        <w:rPr>
                          <w:color w:val="auto"/>
                          <w:sz w:val="24"/>
                          <w:szCs w:val="24"/>
                        </w:rPr>
                      </w:pPr>
                      <w:r w:rsidRPr="00630EBF">
                        <w:rPr>
                          <w:color w:val="auto"/>
                          <w:sz w:val="24"/>
                          <w:szCs w:val="24"/>
                        </w:rPr>
                        <w:t xml:space="preserve">Note:        </w:t>
                      </w:r>
                      <w:r w:rsidRPr="00630EBF">
                        <w:rPr>
                          <w:color w:val="auto"/>
                          <w:sz w:val="24"/>
                          <w:szCs w:val="24"/>
                        </w:rPr>
                        <w:tab/>
                        <w:t xml:space="preserve">Check the web site for any                                </w:t>
                      </w:r>
                      <w:r w:rsidRPr="00630EBF">
                        <w:rPr>
                          <w:color w:val="auto"/>
                          <w:sz w:val="24"/>
                          <w:szCs w:val="24"/>
                        </w:rPr>
                        <w:tab/>
                        <w:t xml:space="preserve">      </w:t>
                      </w:r>
                      <w:r w:rsidRPr="00630EBF">
                        <w:rPr>
                          <w:color w:val="auto"/>
                          <w:sz w:val="24"/>
                          <w:szCs w:val="24"/>
                        </w:rPr>
                        <w:tab/>
                        <w:t xml:space="preserve"> late schedule changes. </w:t>
                      </w:r>
                    </w:p>
                    <w:p w:rsidR="00953648" w:rsidRPr="00630EBF" w:rsidRDefault="00953648" w:rsidP="00B113A9">
                      <w:pPr>
                        <w:pStyle w:val="Textlogo"/>
                        <w:jc w:val="left"/>
                        <w:rPr>
                          <w:color w:val="auto"/>
                          <w:sz w:val="8"/>
                          <w:szCs w:val="8"/>
                        </w:rPr>
                      </w:pPr>
                    </w:p>
                    <w:p w:rsidR="00953648" w:rsidRPr="00630EBF" w:rsidRDefault="00953648" w:rsidP="00B113A9">
                      <w:pPr>
                        <w:pStyle w:val="Textlogo"/>
                        <w:jc w:val="left"/>
                        <w:rPr>
                          <w:color w:val="auto"/>
                          <w:sz w:val="24"/>
                          <w:szCs w:val="24"/>
                        </w:rPr>
                      </w:pPr>
                      <w:r w:rsidRPr="00630EBF">
                        <w:rPr>
                          <w:color w:val="auto"/>
                          <w:sz w:val="24"/>
                          <w:szCs w:val="24"/>
                        </w:rPr>
                        <w:t>Web site:</w:t>
                      </w:r>
                      <w:r w:rsidRPr="00630EBF">
                        <w:rPr>
                          <w:color w:val="auto"/>
                          <w:sz w:val="24"/>
                          <w:szCs w:val="24"/>
                        </w:rPr>
                        <w:tab/>
                        <w:t>www.delnortena.org</w:t>
                      </w:r>
                    </w:p>
                    <w:p w:rsidR="00953648" w:rsidRPr="00630EBF" w:rsidRDefault="00953648" w:rsidP="00B113A9">
                      <w:pPr>
                        <w:pStyle w:val="Textlogo"/>
                        <w:jc w:val="left"/>
                        <w:rPr>
                          <w:color w:val="auto"/>
                          <w:sz w:val="8"/>
                          <w:szCs w:val="8"/>
                        </w:rPr>
                      </w:pPr>
                    </w:p>
                    <w:p w:rsidR="00953648" w:rsidRPr="00630EBF" w:rsidRDefault="00953648" w:rsidP="00B113A9">
                      <w:pPr>
                        <w:pStyle w:val="Textlogo"/>
                        <w:jc w:val="left"/>
                        <w:rPr>
                          <w:color w:val="auto"/>
                          <w:sz w:val="24"/>
                          <w:szCs w:val="24"/>
                        </w:rPr>
                      </w:pPr>
                      <w:r w:rsidRPr="00630EBF">
                        <w:rPr>
                          <w:color w:val="auto"/>
                          <w:sz w:val="24"/>
                          <w:szCs w:val="24"/>
                        </w:rPr>
                        <w:t>Information:</w:t>
                      </w:r>
                      <w:r w:rsidRPr="00630EBF">
                        <w:rPr>
                          <w:color w:val="auto"/>
                          <w:sz w:val="24"/>
                          <w:szCs w:val="24"/>
                        </w:rPr>
                        <w:tab/>
                        <w:t>info@delnortena.org</w:t>
                      </w:r>
                    </w:p>
                    <w:p w:rsidR="00953648" w:rsidRPr="00630EBF" w:rsidRDefault="00953648" w:rsidP="00B113A9">
                      <w:pPr>
                        <w:pStyle w:val="Textlogo"/>
                        <w:jc w:val="left"/>
                        <w:rPr>
                          <w:color w:val="auto"/>
                          <w:sz w:val="24"/>
                          <w:szCs w:val="24"/>
                        </w:rPr>
                      </w:pPr>
                      <w:r w:rsidRPr="00630EBF">
                        <w:rPr>
                          <w:color w:val="auto"/>
                          <w:sz w:val="24"/>
                          <w:szCs w:val="24"/>
                        </w:rPr>
                        <w:t>Message Phone: 510-2341</w:t>
                      </w:r>
                    </w:p>
                    <w:p w:rsidR="00953648" w:rsidRPr="00630EBF" w:rsidRDefault="00953648" w:rsidP="00B113A9">
                      <w:pPr>
                        <w:pStyle w:val="Textlogo"/>
                        <w:jc w:val="left"/>
                        <w:rPr>
                          <w:color w:val="auto"/>
                          <w:sz w:val="16"/>
                          <w:szCs w:val="16"/>
                        </w:rPr>
                      </w:pPr>
                    </w:p>
                    <w:p w:rsidR="00953648" w:rsidRPr="00630EBF" w:rsidRDefault="00953648" w:rsidP="004C7ABB">
                      <w:pPr>
                        <w:pStyle w:val="Textlogo"/>
                        <w:rPr>
                          <w:color w:val="auto"/>
                          <w:u w:val="single"/>
                        </w:rPr>
                      </w:pPr>
                      <w:r w:rsidRPr="00630EBF">
                        <w:rPr>
                          <w:color w:val="auto"/>
                          <w:u w:val="single"/>
                        </w:rPr>
                        <w:t>Everyone is welcome...</w:t>
                      </w:r>
                    </w:p>
                    <w:p w:rsidR="00953648" w:rsidRPr="00F05DD2" w:rsidRDefault="00953648" w:rsidP="00644C92">
                      <w:pPr>
                        <w:pStyle w:val="Textlogo"/>
                        <w:rPr>
                          <w:color w:val="auto"/>
                          <w:sz w:val="24"/>
                          <w:szCs w:val="24"/>
                        </w:rPr>
                      </w:pPr>
                      <w:r w:rsidRPr="00F05DD2">
                        <w:rPr>
                          <w:color w:val="auto"/>
                          <w:sz w:val="24"/>
                          <w:szCs w:val="24"/>
                        </w:rPr>
                        <w:t xml:space="preserve">to attend any and all Board Meetings.  We need your input in regards to what is happening in our neighborhood. If you are not currently receiving </w:t>
                      </w:r>
                      <w:r w:rsidR="002C507E">
                        <w:rPr>
                          <w:color w:val="auto"/>
                          <w:sz w:val="24"/>
                          <w:szCs w:val="24"/>
                        </w:rPr>
                        <w:t>email</w:t>
                      </w:r>
                      <w:r w:rsidRPr="00F05DD2">
                        <w:rPr>
                          <w:color w:val="auto"/>
                          <w:sz w:val="24"/>
                          <w:szCs w:val="24"/>
                        </w:rPr>
                        <w:t xml:space="preserve"> updates please contact us at </w:t>
                      </w:r>
                      <w:r w:rsidRPr="00F05DD2">
                        <w:rPr>
                          <w:i/>
                          <w:color w:val="auto"/>
                          <w:sz w:val="24"/>
                          <w:szCs w:val="24"/>
                        </w:rPr>
                        <w:t>info@delnortena.org</w:t>
                      </w:r>
                    </w:p>
                    <w:p w:rsidR="00953648" w:rsidRPr="00F05DD2" w:rsidRDefault="00953648" w:rsidP="00F05DD2">
                      <w:pPr>
                        <w:pStyle w:val="Textlogo"/>
                        <w:ind w:right="-378" w:hanging="180"/>
                        <w:jc w:val="left"/>
                        <w:rPr>
                          <w:i/>
                          <w:color w:val="auto"/>
                        </w:rPr>
                      </w:pPr>
                      <w:r w:rsidRPr="00F05DD2">
                        <w:rPr>
                          <w:color w:val="auto"/>
                          <w:sz w:val="24"/>
                          <w:szCs w:val="24"/>
                        </w:rPr>
                        <w:t xml:space="preserve"> </w:t>
                      </w:r>
                      <w:r w:rsidRPr="00F05DD2">
                        <w:rPr>
                          <w:i/>
                          <w:color w:val="auto"/>
                          <w:sz w:val="24"/>
                          <w:szCs w:val="24"/>
                        </w:rPr>
                        <w:t>(Note: We do not disclose our email list to anyone.</w:t>
                      </w:r>
                      <w:r w:rsidR="00EC30CD">
                        <w:rPr>
                          <w:i/>
                          <w:color w:val="auto"/>
                          <w:sz w:val="24"/>
                          <w:szCs w:val="24"/>
                        </w:rPr>
                        <w:t>)</w:t>
                      </w:r>
                    </w:p>
                  </w:txbxContent>
                </v:textbox>
              </v:shape>
            </w:pict>
          </mc:Fallback>
        </mc:AlternateContent>
      </w:r>
      <w:r w:rsidR="00344682">
        <w:rPr>
          <w:noProof/>
        </w:rPr>
        <mc:AlternateContent>
          <mc:Choice Requires="wps">
            <w:drawing>
              <wp:anchor distT="0" distB="0" distL="114300" distR="114300" simplePos="0" relativeHeight="251701248" behindDoc="0" locked="0" layoutInCell="1" allowOverlap="1" wp14:anchorId="10F584A9" wp14:editId="35EF0E21">
                <wp:simplePos x="0" y="0"/>
                <wp:positionH relativeFrom="column">
                  <wp:posOffset>2550795</wp:posOffset>
                </wp:positionH>
                <wp:positionV relativeFrom="paragraph">
                  <wp:posOffset>4255813</wp:posOffset>
                </wp:positionV>
                <wp:extent cx="3705504" cy="3694988"/>
                <wp:effectExtent l="0" t="0" r="28575" b="20320"/>
                <wp:wrapNone/>
                <wp:docPr id="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504" cy="36949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3648" w:rsidRPr="00E66BFE" w:rsidRDefault="00E66BFE" w:rsidP="00E66BFE">
                            <w:pPr>
                              <w:rPr>
                                <w:sz w:val="20"/>
                              </w:rPr>
                            </w:pPr>
                            <w:r w:rsidRPr="00E66BFE">
                              <w:rPr>
                                <w:sz w:val="20"/>
                              </w:rPr>
                              <w:t>Del Norte Neighborhood Association</w:t>
                            </w:r>
                          </w:p>
                          <w:p w:rsidR="00E66BFE" w:rsidRPr="00344682" w:rsidRDefault="00E66BFE" w:rsidP="00E66BFE">
                            <w:pPr>
                              <w:rPr>
                                <w:color w:val="FFFFFF" w:themeColor="background1"/>
                                <w:sz w:val="20"/>
                              </w:rPr>
                            </w:pPr>
                            <w:r w:rsidRPr="00E66BFE">
                              <w:rPr>
                                <w:sz w:val="20"/>
                              </w:rPr>
                              <w:t>4913 Overland Street NE</w:t>
                            </w:r>
                          </w:p>
                          <w:p w:rsidR="00E66BFE" w:rsidRPr="00E66BFE" w:rsidRDefault="00E66BFE" w:rsidP="00E66BFE">
                            <w:pPr>
                              <w:rPr>
                                <w:sz w:val="20"/>
                              </w:rPr>
                            </w:pPr>
                            <w:r w:rsidRPr="00E66BFE">
                              <w:rPr>
                                <w:sz w:val="20"/>
                              </w:rPr>
                              <w:t>Albuquerque, NM 87109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584A9" id="Text Box 123" o:spid="_x0000_s1048" type="#_x0000_t202" style="position:absolute;margin-left:200.85pt;margin-top:335.1pt;width:291.75pt;height:290.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" filled="f">
                <v:textbox>
                  <w:txbxContent>
                    <w:p w:rsidR="00953648" w:rsidRPr="00E66BFE" w:rsidRDefault="00E66BFE" w:rsidP="00E66BFE">
                      <w:pPr>
                        <w:rPr>
                          <w:sz w:val="20"/>
                        </w:rPr>
                      </w:pPr>
                      <w:r w:rsidRPr="00E66BFE">
                        <w:rPr>
                          <w:sz w:val="20"/>
                        </w:rPr>
                        <w:t>Del Norte Neighborhood Association</w:t>
                      </w:r>
                    </w:p>
                    <w:p w:rsidR="00E66BFE" w:rsidRPr="00344682" w:rsidRDefault="00E66BFE" w:rsidP="00E66BFE">
                      <w:pPr>
                        <w:rPr>
                          <w:color w:val="FFFFFF" w:themeColor="background1"/>
                          <w:sz w:val="20"/>
                        </w:rPr>
                      </w:pPr>
                      <w:r w:rsidRPr="00E66BFE">
                        <w:rPr>
                          <w:sz w:val="20"/>
                        </w:rPr>
                        <w:t>4913 Overland Street NE</w:t>
                      </w:r>
                    </w:p>
                    <w:p w:rsidR="00E66BFE" w:rsidRPr="00E66BFE" w:rsidRDefault="00E66BFE" w:rsidP="00E66BFE">
                      <w:pPr>
                        <w:rPr>
                          <w:sz w:val="20"/>
                        </w:rPr>
                      </w:pPr>
                      <w:r w:rsidRPr="00E66BFE">
                        <w:rPr>
                          <w:sz w:val="20"/>
                        </w:rPr>
                        <w:t>Albuquerque, NM 87109</w:t>
                      </w:r>
                    </w:p>
                  </w:txbxContent>
                </v:textbox>
              </v:shape>
            </w:pict>
          </mc:Fallback>
        </mc:AlternateContent>
      </w:r>
      <w:r w:rsidR="000375C0">
        <w:rPr>
          <w:noProof/>
        </w:rPr>
        <mc:AlternateContent>
          <mc:Choice Requires="wps">
            <w:drawing>
              <wp:anchor distT="0" distB="0" distL="114300" distR="114300" simplePos="0" relativeHeight="251677696" behindDoc="0" locked="0" layoutInCell="1" allowOverlap="1">
                <wp:simplePos x="0" y="0"/>
                <wp:positionH relativeFrom="column">
                  <wp:posOffset>2768600</wp:posOffset>
                </wp:positionH>
                <wp:positionV relativeFrom="paragraph">
                  <wp:posOffset>188595</wp:posOffset>
                </wp:positionV>
                <wp:extent cx="252095" cy="266700"/>
                <wp:effectExtent l="0" t="0" r="0" b="0"/>
                <wp:wrapNone/>
                <wp:docPr id="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648" w:rsidRPr="00713247" w:rsidRDefault="00953648" w:rsidP="0071324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49" type="#_x0000_t202" style="position:absolute;margin-left:218pt;margin-top:14.85pt;width:19.85pt;height:21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2stgIAAL8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" filled="f" stroked="f">
                <v:textbox style="mso-fit-shape-to-text:t">
                  <w:txbxContent>
                    <w:p w:rsidR="00953648" w:rsidRPr="00713247" w:rsidRDefault="00953648" w:rsidP="00713247"/>
                  </w:txbxContent>
                </v:textbox>
              </v:shape>
            </w:pict>
          </mc:Fallback>
        </mc:AlternateContent>
      </w:r>
    </w:p>
    <w:sectPr w:rsidR="004E0494" w:rsidSect="004E0494">
      <w:footerReference w:type="default" r:id="rId2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843" w:rsidRDefault="00350843" w:rsidP="00C238D4">
      <w:r>
        <w:separator/>
      </w:r>
    </w:p>
  </w:endnote>
  <w:endnote w:type="continuationSeparator" w:id="0">
    <w:p w:rsidR="00350843" w:rsidRDefault="00350843" w:rsidP="00C2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3027"/>
      <w:docPartObj>
        <w:docPartGallery w:val="Page Numbers (Bottom of Page)"/>
        <w:docPartUnique/>
      </w:docPartObj>
    </w:sdtPr>
    <w:sdtEndPr/>
    <w:sdtContent>
      <w:p w:rsidR="00953648" w:rsidRDefault="00953648">
        <w:pPr>
          <w:pStyle w:val="Footer"/>
          <w:jc w:val="center"/>
        </w:pPr>
        <w:r>
          <w:t>1.1</w:t>
        </w:r>
        <w:r w:rsidR="00864650">
          <w:fldChar w:fldCharType="begin"/>
        </w:r>
        <w:r w:rsidR="00864650">
          <w:instrText xml:space="preserve"> PAGE   \* MERGEFORMAT </w:instrText>
        </w:r>
        <w:r w:rsidR="00864650">
          <w:fldChar w:fldCharType="separate"/>
        </w:r>
        <w:r w:rsidR="00E129CD">
          <w:rPr>
            <w:noProof/>
          </w:rPr>
          <w:t>4</w:t>
        </w:r>
        <w:r w:rsidR="00864650">
          <w:rPr>
            <w:noProof/>
          </w:rPr>
          <w:fldChar w:fldCharType="end"/>
        </w:r>
      </w:p>
    </w:sdtContent>
  </w:sdt>
  <w:p w:rsidR="00953648" w:rsidRDefault="009536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843" w:rsidRDefault="00350843" w:rsidP="00C238D4">
      <w:r>
        <w:separator/>
      </w:r>
    </w:p>
  </w:footnote>
  <w:footnote w:type="continuationSeparator" w:id="0">
    <w:p w:rsidR="00350843" w:rsidRDefault="00350843" w:rsidP="00C238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066A0"/>
    <w:multiLevelType w:val="hybridMultilevel"/>
    <w:tmpl w:val="985EB67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nsid w:val="07382C79"/>
    <w:multiLevelType w:val="hybridMultilevel"/>
    <w:tmpl w:val="B0DC7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FF522F"/>
    <w:multiLevelType w:val="hybridMultilevel"/>
    <w:tmpl w:val="36BADA7A"/>
    <w:lvl w:ilvl="0" w:tplc="2F845308">
      <w:start w:val="1"/>
      <w:numFmt w:val="bullet"/>
      <w:pStyle w:val="Bulletpoints"/>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D633565"/>
    <w:multiLevelType w:val="hybridMultilevel"/>
    <w:tmpl w:val="9F282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A511B"/>
    <w:multiLevelType w:val="hybridMultilevel"/>
    <w:tmpl w:val="EAB00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503872"/>
    <w:multiLevelType w:val="hybridMultilevel"/>
    <w:tmpl w:val="61B278EE"/>
    <w:lvl w:ilvl="0" w:tplc="ABFA2F66">
      <w:start w:val="1"/>
      <w:numFmt w:val="bullet"/>
      <w:pStyle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AC00F0"/>
    <w:multiLevelType w:val="hybridMultilevel"/>
    <w:tmpl w:val="7764A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F91A92"/>
    <w:multiLevelType w:val="hybridMultilevel"/>
    <w:tmpl w:val="18C49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EA282E"/>
    <w:multiLevelType w:val="hybridMultilevel"/>
    <w:tmpl w:val="97AE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98091A"/>
    <w:multiLevelType w:val="hybridMultilevel"/>
    <w:tmpl w:val="BBBA8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FBD0641"/>
    <w:multiLevelType w:val="hybridMultilevel"/>
    <w:tmpl w:val="44BE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3C7D7B"/>
    <w:multiLevelType w:val="hybridMultilevel"/>
    <w:tmpl w:val="0CAC8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802836"/>
    <w:multiLevelType w:val="hybridMultilevel"/>
    <w:tmpl w:val="B9AC7D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7EF4413"/>
    <w:multiLevelType w:val="hybridMultilevel"/>
    <w:tmpl w:val="8B92C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FB284B"/>
    <w:multiLevelType w:val="hybridMultilevel"/>
    <w:tmpl w:val="CA269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396420"/>
    <w:multiLevelType w:val="hybridMultilevel"/>
    <w:tmpl w:val="1FBA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2F1EDC"/>
    <w:multiLevelType w:val="hybridMultilevel"/>
    <w:tmpl w:val="3DBCC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B14FBB"/>
    <w:multiLevelType w:val="hybridMultilevel"/>
    <w:tmpl w:val="E59AC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5A5A6B"/>
    <w:multiLevelType w:val="hybridMultilevel"/>
    <w:tmpl w:val="FFB2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B63588"/>
    <w:multiLevelType w:val="hybridMultilevel"/>
    <w:tmpl w:val="335A74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5"/>
  </w:num>
  <w:num w:numId="3">
    <w:abstractNumId w:val="2"/>
  </w:num>
  <w:num w:numId="4">
    <w:abstractNumId w:val="14"/>
  </w:num>
  <w:num w:numId="5">
    <w:abstractNumId w:val="4"/>
  </w:num>
  <w:num w:numId="6">
    <w:abstractNumId w:val="6"/>
  </w:num>
  <w:num w:numId="7">
    <w:abstractNumId w:val="15"/>
  </w:num>
  <w:num w:numId="8">
    <w:abstractNumId w:val="10"/>
  </w:num>
  <w:num w:numId="9">
    <w:abstractNumId w:val="0"/>
  </w:num>
  <w:num w:numId="10">
    <w:abstractNumId w:val="16"/>
  </w:num>
  <w:num w:numId="11">
    <w:abstractNumId w:val="13"/>
  </w:num>
  <w:num w:numId="12">
    <w:abstractNumId w:val="11"/>
  </w:num>
  <w:num w:numId="13">
    <w:abstractNumId w:val="1"/>
  </w:num>
  <w:num w:numId="14">
    <w:abstractNumId w:val="19"/>
  </w:num>
  <w:num w:numId="15">
    <w:abstractNumId w:val="17"/>
  </w:num>
  <w:num w:numId="16">
    <w:abstractNumId w:val="7"/>
  </w:num>
  <w:num w:numId="17">
    <w:abstractNumId w:val="3"/>
  </w:num>
  <w:num w:numId="18">
    <w:abstractNumId w:val="12"/>
  </w:num>
  <w:num w:numId="19">
    <w:abstractNumId w:val="18"/>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embedSystemFonts/>
  <w:attachedTemplate r:id="rId1"/>
  <w:stylePaneFormatFilter w:val="8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3A9"/>
    <w:rsid w:val="00021F25"/>
    <w:rsid w:val="00022C1B"/>
    <w:rsid w:val="00024351"/>
    <w:rsid w:val="00024C05"/>
    <w:rsid w:val="00027A1A"/>
    <w:rsid w:val="000375C0"/>
    <w:rsid w:val="000406C3"/>
    <w:rsid w:val="00046251"/>
    <w:rsid w:val="00050135"/>
    <w:rsid w:val="00062BC2"/>
    <w:rsid w:val="000724CE"/>
    <w:rsid w:val="000801AC"/>
    <w:rsid w:val="00083097"/>
    <w:rsid w:val="00086948"/>
    <w:rsid w:val="00087407"/>
    <w:rsid w:val="00091729"/>
    <w:rsid w:val="00093D10"/>
    <w:rsid w:val="00093F30"/>
    <w:rsid w:val="00094F31"/>
    <w:rsid w:val="00096B6D"/>
    <w:rsid w:val="000A21A9"/>
    <w:rsid w:val="000A594E"/>
    <w:rsid w:val="000A6F4D"/>
    <w:rsid w:val="000C4373"/>
    <w:rsid w:val="000C792B"/>
    <w:rsid w:val="000D3F4B"/>
    <w:rsid w:val="000D588A"/>
    <w:rsid w:val="000D6FE9"/>
    <w:rsid w:val="000D730C"/>
    <w:rsid w:val="000D7919"/>
    <w:rsid w:val="000E2686"/>
    <w:rsid w:val="000E3CA7"/>
    <w:rsid w:val="000F58E9"/>
    <w:rsid w:val="00100993"/>
    <w:rsid w:val="00117AD0"/>
    <w:rsid w:val="00121472"/>
    <w:rsid w:val="00130604"/>
    <w:rsid w:val="00130ABA"/>
    <w:rsid w:val="00141415"/>
    <w:rsid w:val="00142C6A"/>
    <w:rsid w:val="00144C30"/>
    <w:rsid w:val="0014619D"/>
    <w:rsid w:val="0014632F"/>
    <w:rsid w:val="00156568"/>
    <w:rsid w:val="0017058D"/>
    <w:rsid w:val="00170B4C"/>
    <w:rsid w:val="00190E41"/>
    <w:rsid w:val="00193BDA"/>
    <w:rsid w:val="00194A2F"/>
    <w:rsid w:val="001A33C5"/>
    <w:rsid w:val="001B03B6"/>
    <w:rsid w:val="001B1DED"/>
    <w:rsid w:val="001B291D"/>
    <w:rsid w:val="001C2115"/>
    <w:rsid w:val="001E0313"/>
    <w:rsid w:val="001E4258"/>
    <w:rsid w:val="001F187D"/>
    <w:rsid w:val="001F411B"/>
    <w:rsid w:val="001F5219"/>
    <w:rsid w:val="00204379"/>
    <w:rsid w:val="00205546"/>
    <w:rsid w:val="00207D1F"/>
    <w:rsid w:val="00216B23"/>
    <w:rsid w:val="00224AE1"/>
    <w:rsid w:val="00226D14"/>
    <w:rsid w:val="00244118"/>
    <w:rsid w:val="00245911"/>
    <w:rsid w:val="00246BDD"/>
    <w:rsid w:val="002478BF"/>
    <w:rsid w:val="0025375F"/>
    <w:rsid w:val="00264D1D"/>
    <w:rsid w:val="00272132"/>
    <w:rsid w:val="00276ADD"/>
    <w:rsid w:val="002773A6"/>
    <w:rsid w:val="0028595B"/>
    <w:rsid w:val="00287217"/>
    <w:rsid w:val="0029118D"/>
    <w:rsid w:val="002941AF"/>
    <w:rsid w:val="002A0BB1"/>
    <w:rsid w:val="002A3C6D"/>
    <w:rsid w:val="002C22D9"/>
    <w:rsid w:val="002C507E"/>
    <w:rsid w:val="002D0DE8"/>
    <w:rsid w:val="002E5AA5"/>
    <w:rsid w:val="002F104A"/>
    <w:rsid w:val="002F4073"/>
    <w:rsid w:val="002F6DB5"/>
    <w:rsid w:val="00300E32"/>
    <w:rsid w:val="0030334E"/>
    <w:rsid w:val="00306E15"/>
    <w:rsid w:val="00307162"/>
    <w:rsid w:val="00326CD5"/>
    <w:rsid w:val="00331AB8"/>
    <w:rsid w:val="003371EE"/>
    <w:rsid w:val="00344573"/>
    <w:rsid w:val="00344682"/>
    <w:rsid w:val="00350843"/>
    <w:rsid w:val="00353890"/>
    <w:rsid w:val="00357DDD"/>
    <w:rsid w:val="00360D68"/>
    <w:rsid w:val="0036312E"/>
    <w:rsid w:val="003631B5"/>
    <w:rsid w:val="003662A1"/>
    <w:rsid w:val="00372413"/>
    <w:rsid w:val="00375CEB"/>
    <w:rsid w:val="00377896"/>
    <w:rsid w:val="0038415F"/>
    <w:rsid w:val="00386298"/>
    <w:rsid w:val="00390829"/>
    <w:rsid w:val="00391320"/>
    <w:rsid w:val="00397CBC"/>
    <w:rsid w:val="003A0200"/>
    <w:rsid w:val="003A67FD"/>
    <w:rsid w:val="003A693B"/>
    <w:rsid w:val="003B1C52"/>
    <w:rsid w:val="003C27A1"/>
    <w:rsid w:val="003D3B6F"/>
    <w:rsid w:val="003D4B41"/>
    <w:rsid w:val="003F001B"/>
    <w:rsid w:val="003F75D8"/>
    <w:rsid w:val="00402F34"/>
    <w:rsid w:val="0041279A"/>
    <w:rsid w:val="00413AF2"/>
    <w:rsid w:val="00415260"/>
    <w:rsid w:val="00422B0F"/>
    <w:rsid w:val="004232FC"/>
    <w:rsid w:val="004313DE"/>
    <w:rsid w:val="00431B93"/>
    <w:rsid w:val="00431BC9"/>
    <w:rsid w:val="00431C3A"/>
    <w:rsid w:val="00444FA1"/>
    <w:rsid w:val="004514F1"/>
    <w:rsid w:val="00460604"/>
    <w:rsid w:val="004648F8"/>
    <w:rsid w:val="0046554E"/>
    <w:rsid w:val="00485D68"/>
    <w:rsid w:val="00496D0E"/>
    <w:rsid w:val="004A4823"/>
    <w:rsid w:val="004C417E"/>
    <w:rsid w:val="004C5902"/>
    <w:rsid w:val="004C6917"/>
    <w:rsid w:val="004C7ABB"/>
    <w:rsid w:val="004D121E"/>
    <w:rsid w:val="004D5FAD"/>
    <w:rsid w:val="004E0494"/>
    <w:rsid w:val="004E589A"/>
    <w:rsid w:val="004F0D57"/>
    <w:rsid w:val="005029E8"/>
    <w:rsid w:val="005035F6"/>
    <w:rsid w:val="00504448"/>
    <w:rsid w:val="005367AF"/>
    <w:rsid w:val="00543EE3"/>
    <w:rsid w:val="00550CE9"/>
    <w:rsid w:val="005672E1"/>
    <w:rsid w:val="00580118"/>
    <w:rsid w:val="00583364"/>
    <w:rsid w:val="00583808"/>
    <w:rsid w:val="00587955"/>
    <w:rsid w:val="005906CD"/>
    <w:rsid w:val="005A03F9"/>
    <w:rsid w:val="005B5760"/>
    <w:rsid w:val="005B76AD"/>
    <w:rsid w:val="005C662B"/>
    <w:rsid w:val="005D116D"/>
    <w:rsid w:val="005D2F3D"/>
    <w:rsid w:val="005E59C7"/>
    <w:rsid w:val="005F448B"/>
    <w:rsid w:val="00602EE1"/>
    <w:rsid w:val="00610753"/>
    <w:rsid w:val="00611D01"/>
    <w:rsid w:val="00625C2D"/>
    <w:rsid w:val="00630EBF"/>
    <w:rsid w:val="00640366"/>
    <w:rsid w:val="006435C1"/>
    <w:rsid w:val="00644C92"/>
    <w:rsid w:val="00651073"/>
    <w:rsid w:val="00654B7B"/>
    <w:rsid w:val="00657CAC"/>
    <w:rsid w:val="00661C14"/>
    <w:rsid w:val="006677A3"/>
    <w:rsid w:val="00671F58"/>
    <w:rsid w:val="006A0310"/>
    <w:rsid w:val="006B14EA"/>
    <w:rsid w:val="006B1ACB"/>
    <w:rsid w:val="006C475B"/>
    <w:rsid w:val="006C5FA4"/>
    <w:rsid w:val="006E3862"/>
    <w:rsid w:val="006F6830"/>
    <w:rsid w:val="006F781E"/>
    <w:rsid w:val="0070143D"/>
    <w:rsid w:val="00713247"/>
    <w:rsid w:val="00727E4F"/>
    <w:rsid w:val="00732E08"/>
    <w:rsid w:val="007379FA"/>
    <w:rsid w:val="0074065B"/>
    <w:rsid w:val="0075000B"/>
    <w:rsid w:val="00751A5C"/>
    <w:rsid w:val="007521B8"/>
    <w:rsid w:val="007537B9"/>
    <w:rsid w:val="00771C44"/>
    <w:rsid w:val="007761CC"/>
    <w:rsid w:val="007962F7"/>
    <w:rsid w:val="007A0882"/>
    <w:rsid w:val="007A59C7"/>
    <w:rsid w:val="007B5308"/>
    <w:rsid w:val="007C28BA"/>
    <w:rsid w:val="007D434D"/>
    <w:rsid w:val="007F6447"/>
    <w:rsid w:val="007F69E0"/>
    <w:rsid w:val="00817E8A"/>
    <w:rsid w:val="00831B34"/>
    <w:rsid w:val="0083573E"/>
    <w:rsid w:val="00840019"/>
    <w:rsid w:val="008431E9"/>
    <w:rsid w:val="00845468"/>
    <w:rsid w:val="00847DF4"/>
    <w:rsid w:val="008561A2"/>
    <w:rsid w:val="00864650"/>
    <w:rsid w:val="00890E27"/>
    <w:rsid w:val="00897705"/>
    <w:rsid w:val="008A11E0"/>
    <w:rsid w:val="008B137E"/>
    <w:rsid w:val="008B4300"/>
    <w:rsid w:val="008C144A"/>
    <w:rsid w:val="008C6F8F"/>
    <w:rsid w:val="008D1E1A"/>
    <w:rsid w:val="008E667C"/>
    <w:rsid w:val="008E73C3"/>
    <w:rsid w:val="008F2373"/>
    <w:rsid w:val="00900D84"/>
    <w:rsid w:val="00912695"/>
    <w:rsid w:val="009158DE"/>
    <w:rsid w:val="009342B6"/>
    <w:rsid w:val="00935747"/>
    <w:rsid w:val="00940B3A"/>
    <w:rsid w:val="00945D1D"/>
    <w:rsid w:val="00950D53"/>
    <w:rsid w:val="0095155F"/>
    <w:rsid w:val="00953648"/>
    <w:rsid w:val="00964A89"/>
    <w:rsid w:val="009656B6"/>
    <w:rsid w:val="00970574"/>
    <w:rsid w:val="00970E83"/>
    <w:rsid w:val="00975C8D"/>
    <w:rsid w:val="0097647D"/>
    <w:rsid w:val="00981B93"/>
    <w:rsid w:val="00995E1E"/>
    <w:rsid w:val="00997666"/>
    <w:rsid w:val="009A0B93"/>
    <w:rsid w:val="009A2AA6"/>
    <w:rsid w:val="009A6631"/>
    <w:rsid w:val="009B0BB7"/>
    <w:rsid w:val="009B1126"/>
    <w:rsid w:val="009D0279"/>
    <w:rsid w:val="009E1F5B"/>
    <w:rsid w:val="009E2D9B"/>
    <w:rsid w:val="009E63C5"/>
    <w:rsid w:val="009E72CA"/>
    <w:rsid w:val="009F1AE8"/>
    <w:rsid w:val="009F5D49"/>
    <w:rsid w:val="00A0303D"/>
    <w:rsid w:val="00A07738"/>
    <w:rsid w:val="00A10829"/>
    <w:rsid w:val="00A22092"/>
    <w:rsid w:val="00A3689E"/>
    <w:rsid w:val="00A5577A"/>
    <w:rsid w:val="00A574A3"/>
    <w:rsid w:val="00A829B9"/>
    <w:rsid w:val="00A84750"/>
    <w:rsid w:val="00A90A87"/>
    <w:rsid w:val="00AA6B34"/>
    <w:rsid w:val="00AA79D7"/>
    <w:rsid w:val="00AB2C2A"/>
    <w:rsid w:val="00AC51E1"/>
    <w:rsid w:val="00AC6FF1"/>
    <w:rsid w:val="00AD403E"/>
    <w:rsid w:val="00AE2DDA"/>
    <w:rsid w:val="00AE3FC5"/>
    <w:rsid w:val="00AE5D3A"/>
    <w:rsid w:val="00AE7FDA"/>
    <w:rsid w:val="00AF5992"/>
    <w:rsid w:val="00AF7A46"/>
    <w:rsid w:val="00B02752"/>
    <w:rsid w:val="00B113A9"/>
    <w:rsid w:val="00B16533"/>
    <w:rsid w:val="00B20A11"/>
    <w:rsid w:val="00B260D0"/>
    <w:rsid w:val="00B41907"/>
    <w:rsid w:val="00B43DF8"/>
    <w:rsid w:val="00B47688"/>
    <w:rsid w:val="00B478C0"/>
    <w:rsid w:val="00B530D6"/>
    <w:rsid w:val="00B563FE"/>
    <w:rsid w:val="00B5719D"/>
    <w:rsid w:val="00B57DAA"/>
    <w:rsid w:val="00B57DB4"/>
    <w:rsid w:val="00B841A0"/>
    <w:rsid w:val="00B92BBE"/>
    <w:rsid w:val="00B92ECA"/>
    <w:rsid w:val="00B94830"/>
    <w:rsid w:val="00BA0E50"/>
    <w:rsid w:val="00BA1605"/>
    <w:rsid w:val="00BC1CC8"/>
    <w:rsid w:val="00BD53CD"/>
    <w:rsid w:val="00BE184B"/>
    <w:rsid w:val="00BE66CC"/>
    <w:rsid w:val="00BE78AD"/>
    <w:rsid w:val="00BF157F"/>
    <w:rsid w:val="00BF48A2"/>
    <w:rsid w:val="00C0280B"/>
    <w:rsid w:val="00C0286E"/>
    <w:rsid w:val="00C07F7D"/>
    <w:rsid w:val="00C10106"/>
    <w:rsid w:val="00C14E93"/>
    <w:rsid w:val="00C15149"/>
    <w:rsid w:val="00C238D4"/>
    <w:rsid w:val="00C24A91"/>
    <w:rsid w:val="00C26B37"/>
    <w:rsid w:val="00C30849"/>
    <w:rsid w:val="00C3126B"/>
    <w:rsid w:val="00C34B94"/>
    <w:rsid w:val="00C45F43"/>
    <w:rsid w:val="00C548B5"/>
    <w:rsid w:val="00C603D5"/>
    <w:rsid w:val="00C62FFB"/>
    <w:rsid w:val="00C75261"/>
    <w:rsid w:val="00C82A4B"/>
    <w:rsid w:val="00C95AFF"/>
    <w:rsid w:val="00CA182A"/>
    <w:rsid w:val="00CA71BC"/>
    <w:rsid w:val="00CB44BA"/>
    <w:rsid w:val="00CB5829"/>
    <w:rsid w:val="00CB6639"/>
    <w:rsid w:val="00CC4037"/>
    <w:rsid w:val="00CC67CB"/>
    <w:rsid w:val="00CD0FAE"/>
    <w:rsid w:val="00CE0F30"/>
    <w:rsid w:val="00CE55DF"/>
    <w:rsid w:val="00CE6F58"/>
    <w:rsid w:val="00CE7932"/>
    <w:rsid w:val="00D00CD6"/>
    <w:rsid w:val="00D01A7A"/>
    <w:rsid w:val="00D039DE"/>
    <w:rsid w:val="00D3562F"/>
    <w:rsid w:val="00D431DC"/>
    <w:rsid w:val="00D50955"/>
    <w:rsid w:val="00D5735D"/>
    <w:rsid w:val="00D64538"/>
    <w:rsid w:val="00D67A62"/>
    <w:rsid w:val="00D847A6"/>
    <w:rsid w:val="00D874D7"/>
    <w:rsid w:val="00D919EB"/>
    <w:rsid w:val="00DA45CD"/>
    <w:rsid w:val="00DA6178"/>
    <w:rsid w:val="00DB1244"/>
    <w:rsid w:val="00DB3EBA"/>
    <w:rsid w:val="00DC18F5"/>
    <w:rsid w:val="00DC4FE2"/>
    <w:rsid w:val="00DD6440"/>
    <w:rsid w:val="00DF3EB9"/>
    <w:rsid w:val="00E01F24"/>
    <w:rsid w:val="00E02CC4"/>
    <w:rsid w:val="00E065E9"/>
    <w:rsid w:val="00E129CD"/>
    <w:rsid w:val="00E13412"/>
    <w:rsid w:val="00E1540A"/>
    <w:rsid w:val="00E26813"/>
    <w:rsid w:val="00E35158"/>
    <w:rsid w:val="00E36790"/>
    <w:rsid w:val="00E37887"/>
    <w:rsid w:val="00E432FC"/>
    <w:rsid w:val="00E4785A"/>
    <w:rsid w:val="00E66BFE"/>
    <w:rsid w:val="00E87A3D"/>
    <w:rsid w:val="00E91556"/>
    <w:rsid w:val="00E91F53"/>
    <w:rsid w:val="00EA07B6"/>
    <w:rsid w:val="00EB6EB7"/>
    <w:rsid w:val="00EC105C"/>
    <w:rsid w:val="00EC15CC"/>
    <w:rsid w:val="00EC30CD"/>
    <w:rsid w:val="00EC6FBC"/>
    <w:rsid w:val="00ED26A1"/>
    <w:rsid w:val="00ED5B19"/>
    <w:rsid w:val="00ED67A0"/>
    <w:rsid w:val="00ED7231"/>
    <w:rsid w:val="00EE7F20"/>
    <w:rsid w:val="00EF3325"/>
    <w:rsid w:val="00F01D66"/>
    <w:rsid w:val="00F02329"/>
    <w:rsid w:val="00F05DD2"/>
    <w:rsid w:val="00F1329B"/>
    <w:rsid w:val="00F13AD1"/>
    <w:rsid w:val="00F2529B"/>
    <w:rsid w:val="00F33136"/>
    <w:rsid w:val="00F4121A"/>
    <w:rsid w:val="00F42F82"/>
    <w:rsid w:val="00F440B0"/>
    <w:rsid w:val="00F53DDE"/>
    <w:rsid w:val="00F65748"/>
    <w:rsid w:val="00F65CF6"/>
    <w:rsid w:val="00F6747C"/>
    <w:rsid w:val="00F75E10"/>
    <w:rsid w:val="00F81EB6"/>
    <w:rsid w:val="00F823A6"/>
    <w:rsid w:val="00F865C1"/>
    <w:rsid w:val="00FA1546"/>
    <w:rsid w:val="00FA4E4B"/>
    <w:rsid w:val="00FA6D3C"/>
    <w:rsid w:val="00FB23F9"/>
    <w:rsid w:val="00FB7A8D"/>
    <w:rsid w:val="00FD0BE2"/>
    <w:rsid w:val="00FE3D72"/>
    <w:rsid w:val="00FF15AA"/>
    <w:rsid w:val="00FF7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30,#ff9"/>
    </o:shapedefaults>
    <o:shapelayout v:ext="edit">
      <o:idmap v:ext="edit" data="1"/>
    </o:shapelayout>
  </w:shapeDefaults>
  <w:doNotEmbedSmartTags/>
  <w:decimalSymbol w:val="."/>
  <w:listSeparator w:val=","/>
  <w15:docId w15:val="{7AF455EF-D39E-4B6C-8E03-60DC30EDF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5D8"/>
    <w:rPr>
      <w:sz w:val="24"/>
    </w:rPr>
  </w:style>
  <w:style w:type="paragraph" w:styleId="Heading1">
    <w:name w:val="heading 1"/>
    <w:basedOn w:val="Normal"/>
    <w:next w:val="Normal"/>
    <w:link w:val="Heading1Char"/>
    <w:qFormat/>
    <w:rsid w:val="00C14E93"/>
    <w:pPr>
      <w:keepNext/>
      <w:jc w:val="center"/>
      <w:outlineLvl w:val="0"/>
    </w:pPr>
    <w:rPr>
      <w:sz w:val="60"/>
    </w:rPr>
  </w:style>
  <w:style w:type="paragraph" w:styleId="Heading2">
    <w:name w:val="heading 2"/>
    <w:basedOn w:val="Normal"/>
    <w:next w:val="Normal"/>
    <w:link w:val="Heading2Char"/>
    <w:qFormat/>
    <w:rsid w:val="00ED67A0"/>
    <w:pPr>
      <w:spacing w:after="120"/>
      <w:jc w:val="center"/>
      <w:outlineLvl w:val="1"/>
    </w:pPr>
    <w:rPr>
      <w:rFonts w:ascii="Times New Roman" w:hAnsi="Times New Roman"/>
      <w:b/>
      <w:color w:val="4F2F18"/>
      <w:sz w:val="36"/>
    </w:rPr>
  </w:style>
  <w:style w:type="paragraph" w:styleId="Heading3">
    <w:name w:val="heading 3"/>
    <w:basedOn w:val="Normal"/>
    <w:next w:val="Normal"/>
    <w:qFormat/>
    <w:rsid w:val="00C14E93"/>
    <w:pPr>
      <w:keepNext/>
      <w:jc w:val="center"/>
      <w:outlineLvl w:val="2"/>
    </w:pPr>
    <w:rPr>
      <w:b/>
      <w:color w:val="411D0E"/>
      <w:sz w:val="20"/>
    </w:rPr>
  </w:style>
  <w:style w:type="paragraph" w:styleId="Heading4">
    <w:name w:val="heading 4"/>
    <w:basedOn w:val="Normal"/>
    <w:next w:val="Normal"/>
    <w:qFormat/>
    <w:rsid w:val="00C14E93"/>
    <w:pPr>
      <w:keepNext/>
      <w:jc w:val="center"/>
      <w:outlineLvl w:val="3"/>
    </w:pPr>
    <w:rPr>
      <w:b/>
      <w:color w:val="411D0E"/>
      <w:sz w:val="22"/>
    </w:rPr>
  </w:style>
  <w:style w:type="paragraph" w:styleId="Heading5">
    <w:name w:val="heading 5"/>
    <w:basedOn w:val="Normal"/>
    <w:next w:val="Normal"/>
    <w:qFormat/>
    <w:rsid w:val="00550CE9"/>
    <w:pPr>
      <w:keepNext/>
      <w:jc w:val="center"/>
      <w:outlineLvl w:val="4"/>
    </w:pPr>
    <w:rPr>
      <w:rFonts w:ascii="Times New Roman" w:hAnsi="Times New Roman"/>
      <w:b/>
      <w:color w:val="411D0E"/>
      <w:sz w:val="40"/>
    </w:rPr>
  </w:style>
  <w:style w:type="paragraph" w:styleId="Heading6">
    <w:name w:val="heading 6"/>
    <w:basedOn w:val="Normal"/>
    <w:next w:val="Normal"/>
    <w:link w:val="Heading6Char"/>
    <w:qFormat/>
    <w:rsid w:val="00C14E93"/>
    <w:pPr>
      <w:keepNext/>
      <w:jc w:val="center"/>
      <w:outlineLvl w:val="5"/>
    </w:pPr>
    <w:rPr>
      <w:b/>
      <w:color w:val="411D0E"/>
    </w:rPr>
  </w:style>
  <w:style w:type="paragraph" w:styleId="Heading7">
    <w:name w:val="heading 7"/>
    <w:basedOn w:val="Normal"/>
    <w:next w:val="Normal"/>
    <w:link w:val="Heading7Char"/>
    <w:qFormat/>
    <w:rsid w:val="00C14E93"/>
    <w:pPr>
      <w:keepNext/>
      <w:outlineLvl w:val="6"/>
    </w:pPr>
    <w:rPr>
      <w:b/>
      <w:color w:val="411D0E"/>
    </w:rPr>
  </w:style>
  <w:style w:type="paragraph" w:styleId="Heading8">
    <w:name w:val="heading 8"/>
    <w:basedOn w:val="Normal"/>
    <w:next w:val="Normal"/>
    <w:qFormat/>
    <w:rsid w:val="00C14E93"/>
    <w:pPr>
      <w:keepNext/>
      <w:outlineLvl w:val="7"/>
    </w:pPr>
    <w:rPr>
      <w:b/>
      <w:i/>
      <w:color w:val="411D0E"/>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D67A0"/>
    <w:pPr>
      <w:spacing w:line="408" w:lineRule="auto"/>
    </w:pPr>
    <w:rPr>
      <w:rFonts w:ascii="Times New Roman" w:hAnsi="Times New Roman"/>
      <w:color w:val="4F2F18"/>
      <w:sz w:val="20"/>
    </w:rPr>
  </w:style>
  <w:style w:type="paragraph" w:styleId="BodyText2">
    <w:name w:val="Body Text 2"/>
    <w:basedOn w:val="Normal"/>
    <w:link w:val="BodyText2Char"/>
    <w:rsid w:val="00ED67A0"/>
    <w:pPr>
      <w:spacing w:line="360" w:lineRule="auto"/>
    </w:pPr>
    <w:rPr>
      <w:rFonts w:ascii="Times New Roman" w:hAnsi="Times New Roman"/>
      <w:color w:val="4F2F18"/>
      <w:sz w:val="20"/>
    </w:rPr>
  </w:style>
  <w:style w:type="paragraph" w:styleId="BodyText3">
    <w:name w:val="Body Text 3"/>
    <w:basedOn w:val="Normal"/>
    <w:link w:val="BodyText3Char"/>
    <w:rsid w:val="00ED67A0"/>
    <w:pPr>
      <w:spacing w:line="408" w:lineRule="auto"/>
    </w:pPr>
    <w:rPr>
      <w:rFonts w:ascii="Times New Roman" w:hAnsi="Times New Roman"/>
      <w:color w:val="4F2F18"/>
      <w:sz w:val="22"/>
    </w:rPr>
  </w:style>
  <w:style w:type="paragraph" w:customStyle="1" w:styleId="monthyear">
    <w:name w:val="month year"/>
    <w:basedOn w:val="Heading2"/>
    <w:link w:val="monthyearChar1"/>
    <w:qFormat/>
    <w:rsid w:val="003F75D8"/>
    <w:rPr>
      <w:sz w:val="20"/>
    </w:rPr>
  </w:style>
  <w:style w:type="paragraph" w:customStyle="1" w:styleId="volIssue1">
    <w:name w:val="vol. Issue#1"/>
    <w:basedOn w:val="monthyear"/>
    <w:link w:val="volIssue1Char"/>
    <w:qFormat/>
    <w:rsid w:val="00E37887"/>
    <w:rPr>
      <w:color w:val="FFFFFF"/>
    </w:rPr>
  </w:style>
  <w:style w:type="character" w:customStyle="1" w:styleId="Heading2Char">
    <w:name w:val="Heading 2 Char"/>
    <w:basedOn w:val="DefaultParagraphFont"/>
    <w:link w:val="Heading2"/>
    <w:rsid w:val="00ED67A0"/>
    <w:rPr>
      <w:rFonts w:ascii="Times New Roman" w:hAnsi="Times New Roman"/>
      <w:b/>
      <w:color w:val="4F2F18"/>
      <w:sz w:val="36"/>
    </w:rPr>
  </w:style>
  <w:style w:type="character" w:customStyle="1" w:styleId="monthyearChar">
    <w:name w:val="month year Char"/>
    <w:basedOn w:val="Heading2Char"/>
    <w:rsid w:val="003F75D8"/>
    <w:rPr>
      <w:rFonts w:ascii="Times New Roman" w:hAnsi="Times New Roman"/>
      <w:b/>
      <w:color w:val="4F2F18"/>
      <w:sz w:val="36"/>
    </w:rPr>
  </w:style>
  <w:style w:type="paragraph" w:customStyle="1" w:styleId="Headlinehere">
    <w:name w:val="Headline here"/>
    <w:basedOn w:val="Heading1"/>
    <w:link w:val="HeadlinehereChar"/>
    <w:qFormat/>
    <w:rsid w:val="00ED67A0"/>
    <w:rPr>
      <w:rFonts w:ascii="Times New Roman" w:hAnsi="Times New Roman"/>
      <w:b/>
      <w:color w:val="4F2F18"/>
      <w:sz w:val="70"/>
    </w:rPr>
  </w:style>
  <w:style w:type="character" w:customStyle="1" w:styleId="monthyearChar1">
    <w:name w:val="month year Char1"/>
    <w:basedOn w:val="Heading2Char"/>
    <w:link w:val="monthyear"/>
    <w:rsid w:val="003F75D8"/>
    <w:rPr>
      <w:rFonts w:ascii="Times New Roman" w:hAnsi="Times New Roman"/>
      <w:b/>
      <w:color w:val="4F2F18"/>
      <w:sz w:val="36"/>
    </w:rPr>
  </w:style>
  <w:style w:type="character" w:customStyle="1" w:styleId="volIssue1Char">
    <w:name w:val="vol. Issue#1 Char"/>
    <w:basedOn w:val="monthyearChar1"/>
    <w:link w:val="volIssue1"/>
    <w:rsid w:val="003F75D8"/>
    <w:rPr>
      <w:rFonts w:ascii="Times New Roman" w:hAnsi="Times New Roman"/>
      <w:b/>
      <w:color w:val="4F2F18"/>
      <w:sz w:val="36"/>
    </w:rPr>
  </w:style>
  <w:style w:type="paragraph" w:customStyle="1" w:styleId="Subhead">
    <w:name w:val="Subhead"/>
    <w:basedOn w:val="Heading1"/>
    <w:link w:val="SubheadChar"/>
    <w:qFormat/>
    <w:rsid w:val="00ED67A0"/>
    <w:rPr>
      <w:rFonts w:ascii="Times New Roman" w:hAnsi="Times New Roman"/>
      <w:color w:val="4F2F18"/>
      <w:sz w:val="32"/>
    </w:rPr>
  </w:style>
  <w:style w:type="character" w:customStyle="1" w:styleId="Heading1Char">
    <w:name w:val="Heading 1 Char"/>
    <w:basedOn w:val="DefaultParagraphFont"/>
    <w:link w:val="Heading1"/>
    <w:rsid w:val="003F75D8"/>
    <w:rPr>
      <w:sz w:val="60"/>
    </w:rPr>
  </w:style>
  <w:style w:type="character" w:customStyle="1" w:styleId="HeadlinehereChar">
    <w:name w:val="Headline here Char"/>
    <w:basedOn w:val="Heading1Char"/>
    <w:link w:val="Headlinehere"/>
    <w:rsid w:val="00ED67A0"/>
    <w:rPr>
      <w:rFonts w:ascii="Times New Roman" w:hAnsi="Times New Roman"/>
      <w:b/>
      <w:color w:val="4F2F18"/>
      <w:sz w:val="70"/>
    </w:rPr>
  </w:style>
  <w:style w:type="paragraph" w:customStyle="1" w:styleId="Photobox">
    <w:name w:val="Photo box"/>
    <w:basedOn w:val="Normal"/>
    <w:link w:val="PhotoboxChar"/>
    <w:qFormat/>
    <w:rsid w:val="00ED67A0"/>
    <w:pPr>
      <w:jc w:val="center"/>
    </w:pPr>
    <w:rPr>
      <w:rFonts w:ascii="Times New Roman" w:hAnsi="Times New Roman"/>
      <w:i/>
      <w:color w:val="411D0E"/>
    </w:rPr>
  </w:style>
  <w:style w:type="character" w:customStyle="1" w:styleId="SubheadChar">
    <w:name w:val="Subhead Char"/>
    <w:basedOn w:val="Heading1Char"/>
    <w:link w:val="Subhead"/>
    <w:rsid w:val="00ED67A0"/>
    <w:rPr>
      <w:rFonts w:ascii="Times New Roman" w:hAnsi="Times New Roman"/>
      <w:color w:val="4F2F18"/>
      <w:sz w:val="32"/>
    </w:rPr>
  </w:style>
  <w:style w:type="paragraph" w:customStyle="1" w:styleId="Bulletpoints">
    <w:name w:val="Bullet points"/>
    <w:basedOn w:val="Normal"/>
    <w:link w:val="BulletpointsChar"/>
    <w:qFormat/>
    <w:rsid w:val="00ED67A0"/>
    <w:pPr>
      <w:numPr>
        <w:numId w:val="3"/>
      </w:numPr>
      <w:spacing w:line="360" w:lineRule="auto"/>
      <w:ind w:left="432" w:firstLine="0"/>
    </w:pPr>
    <w:rPr>
      <w:rFonts w:ascii="Times New Roman" w:hAnsi="Times New Roman"/>
      <w:i/>
      <w:color w:val="4F2F18"/>
      <w:sz w:val="28"/>
    </w:rPr>
  </w:style>
  <w:style w:type="character" w:customStyle="1" w:styleId="PhotoboxChar">
    <w:name w:val="Photo box Char"/>
    <w:basedOn w:val="DefaultParagraphFont"/>
    <w:link w:val="Photobox"/>
    <w:rsid w:val="00ED67A0"/>
    <w:rPr>
      <w:rFonts w:ascii="Times New Roman" w:hAnsi="Times New Roman"/>
      <w:i/>
      <w:color w:val="411D0E"/>
      <w:sz w:val="24"/>
    </w:rPr>
  </w:style>
  <w:style w:type="paragraph" w:customStyle="1" w:styleId="callouttexthere">
    <w:name w:val="call out text here."/>
    <w:basedOn w:val="Normal"/>
    <w:link w:val="callouttexthereChar"/>
    <w:qFormat/>
    <w:rsid w:val="00ED67A0"/>
    <w:rPr>
      <w:rFonts w:ascii="Times New Roman" w:hAnsi="Times New Roman"/>
      <w:b/>
      <w:i/>
      <w:color w:val="4F2F18"/>
      <w:sz w:val="28"/>
    </w:rPr>
  </w:style>
  <w:style w:type="character" w:customStyle="1" w:styleId="BulletpointsChar">
    <w:name w:val="Bullet points Char"/>
    <w:basedOn w:val="DefaultParagraphFont"/>
    <w:link w:val="Bulletpoints"/>
    <w:rsid w:val="00ED67A0"/>
    <w:rPr>
      <w:rFonts w:ascii="Times New Roman" w:hAnsi="Times New Roman"/>
      <w:i/>
      <w:color w:val="4F2F18"/>
      <w:sz w:val="28"/>
    </w:rPr>
  </w:style>
  <w:style w:type="paragraph" w:customStyle="1" w:styleId="Caption1">
    <w:name w:val="Caption1"/>
    <w:basedOn w:val="Normal"/>
    <w:link w:val="captionChar"/>
    <w:qFormat/>
    <w:rsid w:val="00ED67A0"/>
    <w:rPr>
      <w:rFonts w:ascii="Times New Roman" w:hAnsi="Times New Roman"/>
      <w:i/>
      <w:color w:val="4F2F18"/>
      <w:sz w:val="20"/>
    </w:rPr>
  </w:style>
  <w:style w:type="character" w:customStyle="1" w:styleId="callouttexthereChar">
    <w:name w:val="call out text here. Char"/>
    <w:basedOn w:val="DefaultParagraphFont"/>
    <w:link w:val="callouttexthere"/>
    <w:rsid w:val="00ED67A0"/>
    <w:rPr>
      <w:rFonts w:ascii="Times New Roman" w:hAnsi="Times New Roman"/>
      <w:b/>
      <w:i/>
      <w:color w:val="4F2F18"/>
      <w:sz w:val="28"/>
    </w:rPr>
  </w:style>
  <w:style w:type="paragraph" w:customStyle="1" w:styleId="Subhead01">
    <w:name w:val="Subhead 01"/>
    <w:basedOn w:val="Normal"/>
    <w:link w:val="Subhead01Char"/>
    <w:qFormat/>
    <w:rsid w:val="00ED67A0"/>
    <w:pPr>
      <w:jc w:val="center"/>
    </w:pPr>
    <w:rPr>
      <w:rFonts w:ascii="Times New Roman" w:hAnsi="Times New Roman"/>
      <w:color w:val="4F2F18"/>
      <w:sz w:val="26"/>
    </w:rPr>
  </w:style>
  <w:style w:type="character" w:customStyle="1" w:styleId="captionChar">
    <w:name w:val="caption Char"/>
    <w:basedOn w:val="DefaultParagraphFont"/>
    <w:link w:val="Caption1"/>
    <w:rsid w:val="00ED67A0"/>
    <w:rPr>
      <w:rFonts w:ascii="Times New Roman" w:hAnsi="Times New Roman"/>
      <w:i/>
      <w:color w:val="4F2F18"/>
    </w:rPr>
  </w:style>
  <w:style w:type="paragraph" w:customStyle="1" w:styleId="subhead02">
    <w:name w:val="subhead 02"/>
    <w:basedOn w:val="Normal"/>
    <w:link w:val="subhead02Char"/>
    <w:qFormat/>
    <w:rsid w:val="00ED67A0"/>
    <w:pPr>
      <w:spacing w:line="360" w:lineRule="auto"/>
    </w:pPr>
    <w:rPr>
      <w:rFonts w:ascii="Times New Roman" w:hAnsi="Times New Roman"/>
      <w:color w:val="4F2F18"/>
      <w:sz w:val="26"/>
    </w:rPr>
  </w:style>
  <w:style w:type="character" w:customStyle="1" w:styleId="Subhead01Char">
    <w:name w:val="Subhead 01 Char"/>
    <w:basedOn w:val="DefaultParagraphFont"/>
    <w:link w:val="Subhead01"/>
    <w:rsid w:val="00ED67A0"/>
    <w:rPr>
      <w:rFonts w:ascii="Times New Roman" w:hAnsi="Times New Roman"/>
      <w:color w:val="4F2F18"/>
      <w:sz w:val="26"/>
    </w:rPr>
  </w:style>
  <w:style w:type="paragraph" w:customStyle="1" w:styleId="Logotext">
    <w:name w:val="Logo/text"/>
    <w:basedOn w:val="Normal"/>
    <w:link w:val="LogotextChar"/>
    <w:qFormat/>
    <w:rsid w:val="00ED67A0"/>
    <w:pPr>
      <w:jc w:val="center"/>
    </w:pPr>
    <w:rPr>
      <w:rFonts w:ascii="Times New Roman" w:hAnsi="Times New Roman"/>
      <w:b/>
      <w:color w:val="4F2F18"/>
      <w:sz w:val="22"/>
    </w:rPr>
  </w:style>
  <w:style w:type="character" w:customStyle="1" w:styleId="subhead02Char">
    <w:name w:val="subhead 02 Char"/>
    <w:basedOn w:val="DefaultParagraphFont"/>
    <w:link w:val="subhead02"/>
    <w:rsid w:val="00ED67A0"/>
    <w:rPr>
      <w:rFonts w:ascii="Times New Roman" w:hAnsi="Times New Roman"/>
      <w:color w:val="4F2F18"/>
      <w:sz w:val="26"/>
    </w:rPr>
  </w:style>
  <w:style w:type="paragraph" w:customStyle="1" w:styleId="phfax">
    <w:name w:val="ph/fax"/>
    <w:basedOn w:val="Heading2"/>
    <w:link w:val="phfaxChar"/>
    <w:qFormat/>
    <w:rsid w:val="003F75D8"/>
    <w:rPr>
      <w:sz w:val="26"/>
    </w:rPr>
  </w:style>
  <w:style w:type="character" w:customStyle="1" w:styleId="LogotextChar">
    <w:name w:val="Logo/text Char"/>
    <w:basedOn w:val="DefaultParagraphFont"/>
    <w:link w:val="Logotext"/>
    <w:rsid w:val="00ED67A0"/>
    <w:rPr>
      <w:rFonts w:ascii="Times New Roman" w:hAnsi="Times New Roman"/>
      <w:b/>
      <w:color w:val="4F2F18"/>
      <w:sz w:val="22"/>
    </w:rPr>
  </w:style>
  <w:style w:type="paragraph" w:customStyle="1" w:styleId="Number">
    <w:name w:val="Number"/>
    <w:basedOn w:val="Heading2"/>
    <w:link w:val="NumberChar"/>
    <w:qFormat/>
    <w:rsid w:val="003F75D8"/>
    <w:rPr>
      <w:b w:val="0"/>
      <w:sz w:val="26"/>
    </w:rPr>
  </w:style>
  <w:style w:type="character" w:customStyle="1" w:styleId="phfaxChar">
    <w:name w:val="ph/fax Char"/>
    <w:basedOn w:val="Heading2Char"/>
    <w:link w:val="phfax"/>
    <w:rsid w:val="003F75D8"/>
    <w:rPr>
      <w:rFonts w:ascii="Times New Roman" w:hAnsi="Times New Roman"/>
      <w:b/>
      <w:color w:val="4F2F18"/>
      <w:sz w:val="26"/>
    </w:rPr>
  </w:style>
  <w:style w:type="paragraph" w:customStyle="1" w:styleId="Address">
    <w:name w:val="Address"/>
    <w:basedOn w:val="Normal"/>
    <w:link w:val="AddressChar"/>
    <w:qFormat/>
    <w:rsid w:val="00ED67A0"/>
    <w:pPr>
      <w:jc w:val="center"/>
    </w:pPr>
    <w:rPr>
      <w:rFonts w:ascii="Times New Roman" w:hAnsi="Times New Roman"/>
      <w:color w:val="4F2F18"/>
      <w:sz w:val="22"/>
    </w:rPr>
  </w:style>
  <w:style w:type="character" w:customStyle="1" w:styleId="NumberChar">
    <w:name w:val="Number Char"/>
    <w:basedOn w:val="Heading2Char"/>
    <w:link w:val="Number"/>
    <w:rsid w:val="003F75D8"/>
    <w:rPr>
      <w:rFonts w:ascii="Times New Roman" w:hAnsi="Times New Roman"/>
      <w:b/>
      <w:color w:val="4F2F18"/>
      <w:sz w:val="26"/>
    </w:rPr>
  </w:style>
  <w:style w:type="paragraph" w:customStyle="1" w:styleId="writingaNewsletter">
    <w:name w:val="writing a Newsletter"/>
    <w:basedOn w:val="Normal"/>
    <w:link w:val="writingaNewsletterChar"/>
    <w:qFormat/>
    <w:rsid w:val="00ED67A0"/>
    <w:rPr>
      <w:rFonts w:ascii="Times New Roman" w:hAnsi="Times New Roman"/>
      <w:b/>
      <w:i/>
      <w:color w:val="4F2F18"/>
    </w:rPr>
  </w:style>
  <w:style w:type="character" w:customStyle="1" w:styleId="AddressChar">
    <w:name w:val="Address Char"/>
    <w:basedOn w:val="DefaultParagraphFont"/>
    <w:link w:val="Address"/>
    <w:rsid w:val="00ED67A0"/>
    <w:rPr>
      <w:rFonts w:ascii="Times New Roman" w:hAnsi="Times New Roman"/>
      <w:color w:val="4F2F18"/>
      <w:sz w:val="22"/>
    </w:rPr>
  </w:style>
  <w:style w:type="paragraph" w:customStyle="1" w:styleId="bullet">
    <w:name w:val="bullet"/>
    <w:basedOn w:val="Normal"/>
    <w:link w:val="bulletChar"/>
    <w:qFormat/>
    <w:rsid w:val="00ED67A0"/>
    <w:pPr>
      <w:numPr>
        <w:numId w:val="2"/>
      </w:numPr>
    </w:pPr>
    <w:rPr>
      <w:rFonts w:ascii="Times New Roman" w:hAnsi="Times New Roman"/>
      <w:color w:val="4F2F18"/>
      <w:sz w:val="22"/>
    </w:rPr>
  </w:style>
  <w:style w:type="character" w:customStyle="1" w:styleId="writingaNewsletterChar">
    <w:name w:val="writing a Newsletter Char"/>
    <w:basedOn w:val="DefaultParagraphFont"/>
    <w:link w:val="writingaNewsletter"/>
    <w:rsid w:val="00ED67A0"/>
    <w:rPr>
      <w:rFonts w:ascii="Times New Roman" w:hAnsi="Times New Roman"/>
      <w:b/>
      <w:i/>
      <w:color w:val="4F2F18"/>
      <w:sz w:val="24"/>
    </w:rPr>
  </w:style>
  <w:style w:type="paragraph" w:customStyle="1" w:styleId="call-out-text">
    <w:name w:val="call-out-text"/>
    <w:basedOn w:val="Normal"/>
    <w:link w:val="call-out-textChar"/>
    <w:qFormat/>
    <w:rsid w:val="00ED67A0"/>
    <w:pPr>
      <w:spacing w:line="360" w:lineRule="auto"/>
    </w:pPr>
    <w:rPr>
      <w:rFonts w:ascii="Times New Roman" w:hAnsi="Times New Roman"/>
      <w:i/>
      <w:color w:val="4F2F18"/>
    </w:rPr>
  </w:style>
  <w:style w:type="character" w:customStyle="1" w:styleId="bulletChar">
    <w:name w:val="bullet Char"/>
    <w:basedOn w:val="DefaultParagraphFont"/>
    <w:link w:val="bullet"/>
    <w:rsid w:val="00ED67A0"/>
    <w:rPr>
      <w:rFonts w:ascii="Times New Roman" w:hAnsi="Times New Roman"/>
      <w:color w:val="4F2F18"/>
      <w:sz w:val="22"/>
    </w:rPr>
  </w:style>
  <w:style w:type="paragraph" w:customStyle="1" w:styleId="Subhead03">
    <w:name w:val="Subhead 03"/>
    <w:basedOn w:val="Normal"/>
    <w:link w:val="Subhead03Char"/>
    <w:qFormat/>
    <w:rsid w:val="00550CE9"/>
    <w:pPr>
      <w:jc w:val="center"/>
    </w:pPr>
    <w:rPr>
      <w:rFonts w:ascii="Times New Roman" w:hAnsi="Times New Roman"/>
      <w:color w:val="4F2F18"/>
      <w:sz w:val="34"/>
    </w:rPr>
  </w:style>
  <w:style w:type="character" w:customStyle="1" w:styleId="call-out-textChar">
    <w:name w:val="call-out-text Char"/>
    <w:basedOn w:val="DefaultParagraphFont"/>
    <w:link w:val="call-out-text"/>
    <w:rsid w:val="00ED67A0"/>
    <w:rPr>
      <w:rFonts w:ascii="Times New Roman" w:hAnsi="Times New Roman"/>
      <w:i/>
      <w:color w:val="4F2F18"/>
      <w:sz w:val="24"/>
    </w:rPr>
  </w:style>
  <w:style w:type="paragraph" w:customStyle="1" w:styleId="BodyText4">
    <w:name w:val="Body Text 4"/>
    <w:basedOn w:val="BodyText2"/>
    <w:link w:val="BodyText4Char"/>
    <w:qFormat/>
    <w:rsid w:val="004E0494"/>
  </w:style>
  <w:style w:type="character" w:customStyle="1" w:styleId="Subhead03Char">
    <w:name w:val="Subhead 03 Char"/>
    <w:basedOn w:val="DefaultParagraphFont"/>
    <w:link w:val="Subhead03"/>
    <w:rsid w:val="00550CE9"/>
    <w:rPr>
      <w:rFonts w:ascii="Times New Roman" w:hAnsi="Times New Roman"/>
      <w:color w:val="4F2F18"/>
      <w:sz w:val="34"/>
    </w:rPr>
  </w:style>
  <w:style w:type="paragraph" w:customStyle="1" w:styleId="Textlogo">
    <w:name w:val="Text/logo"/>
    <w:basedOn w:val="Heading7"/>
    <w:link w:val="TextlogoChar"/>
    <w:qFormat/>
    <w:rsid w:val="00550CE9"/>
    <w:pPr>
      <w:jc w:val="center"/>
    </w:pPr>
    <w:rPr>
      <w:rFonts w:ascii="Times New Roman" w:hAnsi="Times New Roman"/>
      <w:color w:val="4F2F18"/>
      <w:sz w:val="28"/>
    </w:rPr>
  </w:style>
  <w:style w:type="character" w:customStyle="1" w:styleId="BodyText2Char">
    <w:name w:val="Body Text 2 Char"/>
    <w:basedOn w:val="DefaultParagraphFont"/>
    <w:link w:val="BodyText2"/>
    <w:rsid w:val="00ED67A0"/>
    <w:rPr>
      <w:rFonts w:ascii="Times New Roman" w:hAnsi="Times New Roman"/>
      <w:color w:val="4F2F18"/>
    </w:rPr>
  </w:style>
  <w:style w:type="character" w:customStyle="1" w:styleId="BodyText4Char">
    <w:name w:val="Body Text 4 Char"/>
    <w:basedOn w:val="BodyText2Char"/>
    <w:link w:val="BodyText4"/>
    <w:rsid w:val="004E0494"/>
    <w:rPr>
      <w:rFonts w:ascii="Times New Roman" w:hAnsi="Times New Roman"/>
      <w:color w:val="4F2F18"/>
    </w:rPr>
  </w:style>
  <w:style w:type="paragraph" w:customStyle="1" w:styleId="ToAddress">
    <w:name w:val="To Address"/>
    <w:basedOn w:val="BodyText3"/>
    <w:link w:val="ToAddressChar"/>
    <w:qFormat/>
    <w:rsid w:val="004E0494"/>
  </w:style>
  <w:style w:type="character" w:customStyle="1" w:styleId="Heading7Char">
    <w:name w:val="Heading 7 Char"/>
    <w:basedOn w:val="DefaultParagraphFont"/>
    <w:link w:val="Heading7"/>
    <w:rsid w:val="004E0494"/>
    <w:rPr>
      <w:b/>
      <w:color w:val="411D0E"/>
      <w:sz w:val="24"/>
    </w:rPr>
  </w:style>
  <w:style w:type="character" w:customStyle="1" w:styleId="TextlogoChar">
    <w:name w:val="Text/logo Char"/>
    <w:basedOn w:val="Heading7Char"/>
    <w:link w:val="Textlogo"/>
    <w:rsid w:val="00550CE9"/>
    <w:rPr>
      <w:rFonts w:ascii="Times New Roman" w:hAnsi="Times New Roman"/>
      <w:b/>
      <w:color w:val="4F2F18"/>
      <w:sz w:val="28"/>
    </w:rPr>
  </w:style>
  <w:style w:type="paragraph" w:customStyle="1" w:styleId="website">
    <w:name w:val="website"/>
    <w:basedOn w:val="Heading6"/>
    <w:link w:val="websiteChar"/>
    <w:qFormat/>
    <w:rsid w:val="00550CE9"/>
    <w:rPr>
      <w:rFonts w:ascii="Times New Roman" w:hAnsi="Times New Roman"/>
      <w:color w:val="FFFFFF"/>
    </w:rPr>
  </w:style>
  <w:style w:type="character" w:customStyle="1" w:styleId="BodyText3Char">
    <w:name w:val="Body Text 3 Char"/>
    <w:basedOn w:val="DefaultParagraphFont"/>
    <w:link w:val="BodyText3"/>
    <w:rsid w:val="00ED67A0"/>
    <w:rPr>
      <w:rFonts w:ascii="Times New Roman" w:hAnsi="Times New Roman"/>
      <w:color w:val="4F2F18"/>
      <w:sz w:val="22"/>
    </w:rPr>
  </w:style>
  <w:style w:type="character" w:customStyle="1" w:styleId="ToAddressChar">
    <w:name w:val="To Address Char"/>
    <w:basedOn w:val="BodyText3Char"/>
    <w:link w:val="ToAddress"/>
    <w:rsid w:val="004E0494"/>
    <w:rPr>
      <w:rFonts w:ascii="Times New Roman" w:hAnsi="Times New Roman"/>
      <w:color w:val="4F2F18"/>
      <w:sz w:val="22"/>
    </w:rPr>
  </w:style>
  <w:style w:type="character" w:customStyle="1" w:styleId="Heading6Char">
    <w:name w:val="Heading 6 Char"/>
    <w:basedOn w:val="DefaultParagraphFont"/>
    <w:link w:val="Heading6"/>
    <w:rsid w:val="004E0494"/>
    <w:rPr>
      <w:b/>
      <w:color w:val="411D0E"/>
      <w:sz w:val="24"/>
    </w:rPr>
  </w:style>
  <w:style w:type="character" w:customStyle="1" w:styleId="websiteChar">
    <w:name w:val="website Char"/>
    <w:basedOn w:val="Heading6Char"/>
    <w:link w:val="website"/>
    <w:rsid w:val="004E0494"/>
    <w:rPr>
      <w:b/>
      <w:color w:val="411D0E"/>
      <w:sz w:val="24"/>
    </w:rPr>
  </w:style>
  <w:style w:type="character" w:styleId="Hyperlink">
    <w:name w:val="Hyperlink"/>
    <w:basedOn w:val="DefaultParagraphFont"/>
    <w:uiPriority w:val="99"/>
    <w:unhideWhenUsed/>
    <w:rsid w:val="00AC6FF1"/>
    <w:rPr>
      <w:strike w:val="0"/>
      <w:dstrike w:val="0"/>
      <w:color w:val="0000CC"/>
      <w:u w:val="none"/>
      <w:effect w:val="none"/>
    </w:rPr>
  </w:style>
  <w:style w:type="character" w:customStyle="1" w:styleId="huge1">
    <w:name w:val="huge1"/>
    <w:basedOn w:val="DefaultParagraphFont"/>
    <w:rsid w:val="00AC6FF1"/>
    <w:rPr>
      <w:rFonts w:ascii="Verdana" w:hAnsi="Verdana" w:hint="default"/>
      <w:sz w:val="30"/>
      <w:szCs w:val="30"/>
    </w:rPr>
  </w:style>
  <w:style w:type="character" w:customStyle="1" w:styleId="bodybold1">
    <w:name w:val="bodybold1"/>
    <w:basedOn w:val="DefaultParagraphFont"/>
    <w:rsid w:val="00AC6FF1"/>
    <w:rPr>
      <w:rFonts w:ascii="Verdana" w:hAnsi="Verdana" w:hint="default"/>
      <w:b/>
      <w:bCs/>
      <w:sz w:val="20"/>
      <w:szCs w:val="20"/>
    </w:rPr>
  </w:style>
  <w:style w:type="paragraph" w:styleId="BalloonText">
    <w:name w:val="Balloon Text"/>
    <w:basedOn w:val="Normal"/>
    <w:link w:val="BalloonTextChar"/>
    <w:uiPriority w:val="99"/>
    <w:semiHidden/>
    <w:unhideWhenUsed/>
    <w:rsid w:val="001B291D"/>
    <w:rPr>
      <w:rFonts w:ascii="Tahoma" w:hAnsi="Tahoma" w:cs="Tahoma"/>
      <w:sz w:val="16"/>
      <w:szCs w:val="16"/>
    </w:rPr>
  </w:style>
  <w:style w:type="character" w:customStyle="1" w:styleId="BalloonTextChar">
    <w:name w:val="Balloon Text Char"/>
    <w:basedOn w:val="DefaultParagraphFont"/>
    <w:link w:val="BalloonText"/>
    <w:uiPriority w:val="99"/>
    <w:semiHidden/>
    <w:rsid w:val="001B291D"/>
    <w:rPr>
      <w:rFonts w:ascii="Tahoma" w:hAnsi="Tahoma" w:cs="Tahoma"/>
      <w:sz w:val="16"/>
      <w:szCs w:val="16"/>
    </w:rPr>
  </w:style>
  <w:style w:type="paragraph" w:styleId="Header">
    <w:name w:val="header"/>
    <w:basedOn w:val="Normal"/>
    <w:link w:val="HeaderChar"/>
    <w:uiPriority w:val="99"/>
    <w:semiHidden/>
    <w:unhideWhenUsed/>
    <w:rsid w:val="00C238D4"/>
    <w:pPr>
      <w:tabs>
        <w:tab w:val="center" w:pos="4680"/>
        <w:tab w:val="right" w:pos="9360"/>
      </w:tabs>
    </w:pPr>
  </w:style>
  <w:style w:type="character" w:customStyle="1" w:styleId="HeaderChar">
    <w:name w:val="Header Char"/>
    <w:basedOn w:val="DefaultParagraphFont"/>
    <w:link w:val="Header"/>
    <w:uiPriority w:val="99"/>
    <w:semiHidden/>
    <w:rsid w:val="00C238D4"/>
    <w:rPr>
      <w:sz w:val="24"/>
    </w:rPr>
  </w:style>
  <w:style w:type="paragraph" w:styleId="Footer">
    <w:name w:val="footer"/>
    <w:basedOn w:val="Normal"/>
    <w:link w:val="FooterChar"/>
    <w:uiPriority w:val="99"/>
    <w:unhideWhenUsed/>
    <w:rsid w:val="00C238D4"/>
    <w:pPr>
      <w:tabs>
        <w:tab w:val="center" w:pos="4680"/>
        <w:tab w:val="right" w:pos="9360"/>
      </w:tabs>
    </w:pPr>
  </w:style>
  <w:style w:type="character" w:customStyle="1" w:styleId="FooterChar">
    <w:name w:val="Footer Char"/>
    <w:basedOn w:val="DefaultParagraphFont"/>
    <w:link w:val="Footer"/>
    <w:uiPriority w:val="99"/>
    <w:rsid w:val="00C238D4"/>
    <w:rPr>
      <w:sz w:val="24"/>
    </w:rPr>
  </w:style>
  <w:style w:type="paragraph" w:styleId="NoSpacing">
    <w:name w:val="No Spacing"/>
    <w:uiPriority w:val="1"/>
    <w:qFormat/>
    <w:rsid w:val="00D64538"/>
    <w:rPr>
      <w:rFonts w:ascii="Calibri" w:eastAsia="Calibri" w:hAnsi="Calibri"/>
      <w:sz w:val="22"/>
      <w:szCs w:val="22"/>
    </w:rPr>
  </w:style>
  <w:style w:type="paragraph" w:styleId="ListParagraph">
    <w:name w:val="List Paragraph"/>
    <w:basedOn w:val="Normal"/>
    <w:uiPriority w:val="34"/>
    <w:qFormat/>
    <w:rsid w:val="00F2529B"/>
    <w:pPr>
      <w:ind w:left="720"/>
      <w:contextualSpacing/>
    </w:pPr>
  </w:style>
  <w:style w:type="table" w:styleId="TableGrid">
    <w:name w:val="Table Grid"/>
    <w:basedOn w:val="TableNormal"/>
    <w:uiPriority w:val="59"/>
    <w:rsid w:val="00965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7058D"/>
    <w:rPr>
      <w:color w:val="800080" w:themeColor="followedHyperlink"/>
      <w:u w:val="single"/>
    </w:rPr>
  </w:style>
  <w:style w:type="paragraph" w:styleId="Revision">
    <w:name w:val="Revision"/>
    <w:hidden/>
    <w:uiPriority w:val="99"/>
    <w:semiHidden/>
    <w:rsid w:val="006A031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814667">
      <w:bodyDiv w:val="1"/>
      <w:marLeft w:val="0"/>
      <w:marRight w:val="0"/>
      <w:marTop w:val="0"/>
      <w:marBottom w:val="0"/>
      <w:divBdr>
        <w:top w:val="none" w:sz="0" w:space="0" w:color="auto"/>
        <w:left w:val="none" w:sz="0" w:space="0" w:color="auto"/>
        <w:bottom w:val="none" w:sz="0" w:space="0" w:color="auto"/>
        <w:right w:val="none" w:sz="0" w:space="0" w:color="auto"/>
      </w:divBdr>
    </w:div>
    <w:div w:id="2060130451">
      <w:bodyDiv w:val="1"/>
      <w:marLeft w:val="0"/>
      <w:marRight w:val="0"/>
      <w:marTop w:val="0"/>
      <w:marBottom w:val="0"/>
      <w:divBdr>
        <w:top w:val="none" w:sz="0" w:space="0" w:color="auto"/>
        <w:left w:val="none" w:sz="0" w:space="0" w:color="auto"/>
        <w:bottom w:val="none" w:sz="0" w:space="0" w:color="auto"/>
        <w:right w:val="none" w:sz="0" w:space="0" w:color="auto"/>
      </w:divBdr>
      <w:divsChild>
        <w:div w:id="1048803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bernco.gov/water"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bernco.gov/water" TargetMode="External"/><Relationship Id="rId17" Type="http://schemas.openxmlformats.org/officeDocument/2006/relationships/hyperlink" Target="http://www.delnortena.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ortheastareacommand.com" TargetMode="External"/><Relationship Id="rId20" Type="http://schemas.openxmlformats.org/officeDocument/2006/relationships/hyperlink" Target="http://www.oasisabq.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elnortena.org"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oasisabq.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ortheastareacommand.com" TargetMode="External"/><Relationship Id="rId22"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AppData\Roaming\Microsoft\Templates\HP_HealthModern_Newsletter_TP1037883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4DFD81-5B5F-4BAF-B29E-82F3A7EA3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HP_HealthModern_Newsletter_TP10378839</Template>
  <TotalTime>348</TotalTime>
  <Pages>4</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 White</cp:lastModifiedBy>
  <cp:revision>19</cp:revision>
  <cp:lastPrinted>2015-05-19T04:22:00Z</cp:lastPrinted>
  <dcterms:created xsi:type="dcterms:W3CDTF">2015-05-11T18:32:00Z</dcterms:created>
  <dcterms:modified xsi:type="dcterms:W3CDTF">2015-05-19T04:36:00Z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TC103788399990</vt:lpwstr>
  </property>
</Properties>
</file>